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Pr="005F258F" w:rsidRDefault="00D302A0" w:rsidP="005F258F">
      <w:pPr>
        <w:jc w:val="center"/>
        <w:rPr>
          <w:b/>
          <w:sz w:val="28"/>
          <w:szCs w:val="28"/>
        </w:rPr>
      </w:pPr>
      <w:r w:rsidRPr="005F258F">
        <w:rPr>
          <w:rStyle w:val="Strong"/>
          <w:b w:val="0"/>
          <w:sz w:val="28"/>
          <w:szCs w:val="28"/>
        </w:rPr>
        <w:t>АДМИНИСТРАЦИЯ РАИСИНСКОГО СЕЛЬСОВЕТА</w:t>
      </w:r>
    </w:p>
    <w:p w:rsidR="00D302A0" w:rsidRPr="005F258F" w:rsidRDefault="00D302A0" w:rsidP="005F258F">
      <w:pPr>
        <w:jc w:val="center"/>
        <w:rPr>
          <w:b/>
          <w:sz w:val="28"/>
          <w:szCs w:val="28"/>
        </w:rPr>
      </w:pPr>
      <w:r w:rsidRPr="005F258F">
        <w:rPr>
          <w:rStyle w:val="Strong"/>
          <w:b w:val="0"/>
          <w:sz w:val="28"/>
          <w:szCs w:val="28"/>
        </w:rPr>
        <w:t>УБИНСКОГО РАЙОНА</w:t>
      </w:r>
      <w:r w:rsidRPr="005F258F">
        <w:rPr>
          <w:b/>
          <w:sz w:val="28"/>
          <w:szCs w:val="28"/>
        </w:rPr>
        <w:t xml:space="preserve"> </w:t>
      </w:r>
      <w:r w:rsidRPr="005F258F">
        <w:rPr>
          <w:rStyle w:val="Strong"/>
          <w:b w:val="0"/>
          <w:sz w:val="28"/>
          <w:szCs w:val="28"/>
        </w:rPr>
        <w:t>НОВОСИБИРСКОЙ ОБЛАСТИ</w:t>
      </w:r>
    </w:p>
    <w:p w:rsidR="00D302A0" w:rsidRPr="005F258F" w:rsidRDefault="00D302A0" w:rsidP="005F258F">
      <w:pPr>
        <w:jc w:val="center"/>
        <w:rPr>
          <w:rStyle w:val="Strong"/>
          <w:b w:val="0"/>
          <w:sz w:val="28"/>
          <w:szCs w:val="28"/>
        </w:rPr>
      </w:pPr>
    </w:p>
    <w:p w:rsidR="00D302A0" w:rsidRPr="005F258F" w:rsidRDefault="00D302A0" w:rsidP="005F258F">
      <w:pPr>
        <w:jc w:val="center"/>
        <w:rPr>
          <w:b/>
          <w:sz w:val="28"/>
          <w:szCs w:val="28"/>
        </w:rPr>
      </w:pPr>
      <w:r w:rsidRPr="005F258F">
        <w:rPr>
          <w:rStyle w:val="Strong"/>
          <w:b w:val="0"/>
          <w:sz w:val="28"/>
          <w:szCs w:val="28"/>
        </w:rPr>
        <w:t>ПОСТАНОВЛЕНИЕ</w:t>
      </w:r>
    </w:p>
    <w:p w:rsidR="00D302A0" w:rsidRDefault="00D302A0" w:rsidP="005F258F">
      <w:pPr>
        <w:jc w:val="center"/>
        <w:rPr>
          <w:sz w:val="28"/>
          <w:szCs w:val="28"/>
        </w:rPr>
      </w:pPr>
    </w:p>
    <w:p w:rsidR="00D302A0" w:rsidRDefault="00D302A0" w:rsidP="005F258F">
      <w:pPr>
        <w:jc w:val="center"/>
        <w:rPr>
          <w:sz w:val="28"/>
          <w:szCs w:val="28"/>
        </w:rPr>
      </w:pPr>
      <w:r w:rsidRPr="005F258F">
        <w:rPr>
          <w:sz w:val="28"/>
          <w:szCs w:val="28"/>
        </w:rPr>
        <w:t xml:space="preserve">от </w:t>
      </w:r>
      <w:r>
        <w:rPr>
          <w:sz w:val="28"/>
          <w:szCs w:val="28"/>
        </w:rPr>
        <w:t>27</w:t>
      </w:r>
      <w:r w:rsidRPr="005F258F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Pr="005F258F">
        <w:rPr>
          <w:sz w:val="28"/>
          <w:szCs w:val="28"/>
        </w:rPr>
        <w:t xml:space="preserve">.2017 № </w:t>
      </w:r>
      <w:r>
        <w:rPr>
          <w:sz w:val="28"/>
          <w:szCs w:val="28"/>
        </w:rPr>
        <w:t>11</w:t>
      </w:r>
      <w:r w:rsidRPr="005F258F">
        <w:rPr>
          <w:sz w:val="28"/>
          <w:szCs w:val="28"/>
        </w:rPr>
        <w:t>-па</w:t>
      </w:r>
    </w:p>
    <w:p w:rsidR="00D302A0" w:rsidRPr="005F258F" w:rsidRDefault="00D302A0" w:rsidP="005F258F">
      <w:pPr>
        <w:jc w:val="center"/>
        <w:rPr>
          <w:sz w:val="28"/>
          <w:szCs w:val="28"/>
        </w:rPr>
      </w:pPr>
    </w:p>
    <w:p w:rsidR="00D302A0" w:rsidRDefault="00D302A0" w:rsidP="005F258F">
      <w:pPr>
        <w:jc w:val="center"/>
        <w:rPr>
          <w:rStyle w:val="Strong"/>
          <w:b w:val="0"/>
          <w:sz w:val="28"/>
          <w:szCs w:val="28"/>
        </w:rPr>
      </w:pPr>
      <w:r w:rsidRPr="005F258F">
        <w:rPr>
          <w:rStyle w:val="Strong"/>
          <w:b w:val="0"/>
          <w:sz w:val="28"/>
          <w:szCs w:val="28"/>
        </w:rPr>
        <w:t xml:space="preserve">Об утверждении Порядка и сроков 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 Раисинского сельсовета Убинского района Новосибирской </w:t>
      </w:r>
      <w:r>
        <w:rPr>
          <w:rStyle w:val="Strong"/>
          <w:b w:val="0"/>
          <w:sz w:val="28"/>
          <w:szCs w:val="28"/>
        </w:rPr>
        <w:t>области на 2018-2022</w:t>
      </w:r>
      <w:r w:rsidRPr="005F258F">
        <w:rPr>
          <w:rStyle w:val="Strong"/>
          <w:b w:val="0"/>
          <w:sz w:val="28"/>
          <w:szCs w:val="28"/>
        </w:rPr>
        <w:t xml:space="preserve"> год</w:t>
      </w:r>
      <w:r>
        <w:rPr>
          <w:rStyle w:val="Strong"/>
          <w:b w:val="0"/>
          <w:sz w:val="28"/>
          <w:szCs w:val="28"/>
        </w:rPr>
        <w:t>а</w:t>
      </w:r>
      <w:r w:rsidRPr="005F258F">
        <w:rPr>
          <w:rStyle w:val="Strong"/>
          <w:b w:val="0"/>
          <w:sz w:val="28"/>
          <w:szCs w:val="28"/>
        </w:rPr>
        <w:t>», Порядка и сроков представления, рассмотрения и оценки предложений граждан, организаций о включении в муниципальную программу «Формирование современной городской среды Раисинского сельсовета Убинского района Новосибирской области на 20</w:t>
      </w:r>
      <w:r>
        <w:rPr>
          <w:rStyle w:val="Strong"/>
          <w:b w:val="0"/>
          <w:sz w:val="28"/>
          <w:szCs w:val="28"/>
        </w:rPr>
        <w:t>18-2022</w:t>
      </w:r>
      <w:r w:rsidRPr="005F258F">
        <w:rPr>
          <w:rStyle w:val="Strong"/>
          <w:b w:val="0"/>
          <w:sz w:val="28"/>
          <w:szCs w:val="28"/>
        </w:rPr>
        <w:t xml:space="preserve"> год</w:t>
      </w:r>
      <w:r>
        <w:rPr>
          <w:rStyle w:val="Strong"/>
          <w:b w:val="0"/>
          <w:sz w:val="28"/>
          <w:szCs w:val="28"/>
        </w:rPr>
        <w:t>а</w:t>
      </w:r>
      <w:r w:rsidRPr="005F258F">
        <w:rPr>
          <w:rStyle w:val="Strong"/>
          <w:b w:val="0"/>
          <w:sz w:val="28"/>
          <w:szCs w:val="28"/>
        </w:rPr>
        <w:t>» наиболее посещаемой муниципальной территории общего пользования Раисинского сельсовета Убинского района Новосибирской области и Порядка общественного обсуждения проекта муниципальной программы «Формирование современной городской среды Раисинского сельсовета Убинского райо</w:t>
      </w:r>
      <w:r>
        <w:rPr>
          <w:rStyle w:val="Strong"/>
          <w:b w:val="0"/>
          <w:sz w:val="28"/>
          <w:szCs w:val="28"/>
        </w:rPr>
        <w:t>на Новосибирской области на 2018-2022</w:t>
      </w:r>
      <w:r w:rsidRPr="005F258F">
        <w:rPr>
          <w:rStyle w:val="Strong"/>
          <w:b w:val="0"/>
          <w:sz w:val="28"/>
          <w:szCs w:val="28"/>
        </w:rPr>
        <w:t xml:space="preserve"> год</w:t>
      </w:r>
      <w:r>
        <w:rPr>
          <w:rStyle w:val="Strong"/>
          <w:b w:val="0"/>
          <w:sz w:val="28"/>
          <w:szCs w:val="28"/>
        </w:rPr>
        <w:t>а</w:t>
      </w:r>
      <w:r w:rsidRPr="005F258F">
        <w:rPr>
          <w:rStyle w:val="Strong"/>
          <w:b w:val="0"/>
          <w:sz w:val="28"/>
          <w:szCs w:val="28"/>
        </w:rPr>
        <w:t>»</w:t>
      </w:r>
    </w:p>
    <w:p w:rsidR="00D302A0" w:rsidRDefault="00D302A0" w:rsidP="005F258F">
      <w:pPr>
        <w:jc w:val="center"/>
        <w:rPr>
          <w:rStyle w:val="Strong"/>
          <w:b w:val="0"/>
          <w:sz w:val="28"/>
          <w:szCs w:val="28"/>
        </w:rPr>
      </w:pPr>
    </w:p>
    <w:p w:rsidR="00D302A0" w:rsidRPr="005F258F" w:rsidRDefault="00D302A0" w:rsidP="005F258F">
      <w:pPr>
        <w:jc w:val="center"/>
        <w:rPr>
          <w:b/>
        </w:rPr>
      </w:pPr>
    </w:p>
    <w:p w:rsidR="00D302A0" w:rsidRPr="005F258F" w:rsidRDefault="00D302A0" w:rsidP="00572829">
      <w:pPr>
        <w:pStyle w:val="NormalWeb"/>
        <w:shd w:val="clear" w:color="auto" w:fill="FFFFFF"/>
        <w:spacing w:before="0" w:beforeAutospacing="0" w:after="22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5F258F">
        <w:rPr>
          <w:sz w:val="28"/>
          <w:szCs w:val="28"/>
        </w:rPr>
        <w:t xml:space="preserve">В целях повышения уровня благоустройства </w:t>
      </w:r>
      <w:r w:rsidRPr="005F258F">
        <w:rPr>
          <w:rStyle w:val="Strong"/>
          <w:b w:val="0"/>
          <w:sz w:val="28"/>
          <w:szCs w:val="28"/>
        </w:rPr>
        <w:t>Раисинского сельсовета</w:t>
      </w:r>
      <w:r w:rsidRPr="005F258F">
        <w:rPr>
          <w:rStyle w:val="Strong"/>
          <w:sz w:val="28"/>
          <w:szCs w:val="28"/>
        </w:rPr>
        <w:t xml:space="preserve"> </w:t>
      </w:r>
      <w:r w:rsidRPr="005F258F">
        <w:rPr>
          <w:sz w:val="28"/>
          <w:szCs w:val="28"/>
        </w:rPr>
        <w:t xml:space="preserve">Убинского района Новосибирской области, создания комфортной и эстетической территории жизнедеятельности и формирования муниципальной программы «Формирование современной городской среды </w:t>
      </w:r>
      <w:r w:rsidRPr="005F258F">
        <w:rPr>
          <w:rStyle w:val="Strong"/>
          <w:b w:val="0"/>
          <w:sz w:val="28"/>
          <w:szCs w:val="28"/>
        </w:rPr>
        <w:t>Раисинского сельсовета</w:t>
      </w:r>
      <w:r w:rsidRPr="005F258F">
        <w:rPr>
          <w:rStyle w:val="Strong"/>
          <w:sz w:val="28"/>
          <w:szCs w:val="28"/>
        </w:rPr>
        <w:t xml:space="preserve"> </w:t>
      </w:r>
      <w:r w:rsidRPr="005F258F">
        <w:rPr>
          <w:sz w:val="28"/>
          <w:szCs w:val="28"/>
        </w:rPr>
        <w:t xml:space="preserve">Убинского района Новосибирской области на 2017 год», в соответствии с постановлением Правительства РФ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руководствуясь Уставом </w:t>
      </w:r>
      <w:r w:rsidRPr="005F258F">
        <w:rPr>
          <w:rStyle w:val="Strong"/>
          <w:b w:val="0"/>
          <w:sz w:val="28"/>
          <w:szCs w:val="28"/>
        </w:rPr>
        <w:t>Раисинского сельсовета</w:t>
      </w:r>
      <w:r w:rsidRPr="005F258F">
        <w:rPr>
          <w:sz w:val="28"/>
          <w:szCs w:val="28"/>
        </w:rPr>
        <w:t xml:space="preserve"> Убинского района Новосибирской области</w:t>
      </w:r>
      <w:r>
        <w:rPr>
          <w:sz w:val="28"/>
          <w:szCs w:val="28"/>
        </w:rPr>
        <w:t>,</w:t>
      </w:r>
      <w:r w:rsidRPr="005F258F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5F258F">
        <w:rPr>
          <w:sz w:val="28"/>
          <w:szCs w:val="28"/>
        </w:rPr>
        <w:t xml:space="preserve">дминистрация </w:t>
      </w:r>
      <w:r w:rsidRPr="005F258F">
        <w:rPr>
          <w:rStyle w:val="Strong"/>
          <w:b w:val="0"/>
          <w:sz w:val="28"/>
          <w:szCs w:val="28"/>
        </w:rPr>
        <w:t>Раисинского сельсовета</w:t>
      </w:r>
      <w:r w:rsidRPr="005F258F">
        <w:rPr>
          <w:sz w:val="28"/>
          <w:szCs w:val="28"/>
        </w:rPr>
        <w:t xml:space="preserve"> Убинского района Новосибирской области</w:t>
      </w:r>
      <w:r w:rsidRPr="005F258F">
        <w:rPr>
          <w:rStyle w:val="apple-converted-space"/>
          <w:sz w:val="28"/>
          <w:szCs w:val="28"/>
        </w:rPr>
        <w:t> </w:t>
      </w:r>
      <w:r w:rsidRPr="005F258F">
        <w:rPr>
          <w:rStyle w:val="Strong"/>
          <w:sz w:val="28"/>
          <w:szCs w:val="28"/>
        </w:rPr>
        <w:t>п о с т а н о в л я е т:</w:t>
      </w:r>
    </w:p>
    <w:p w:rsidR="00D302A0" w:rsidRPr="005F258F" w:rsidRDefault="00D302A0" w:rsidP="00572829">
      <w:pPr>
        <w:jc w:val="both"/>
        <w:rPr>
          <w:sz w:val="28"/>
          <w:szCs w:val="28"/>
        </w:rPr>
      </w:pPr>
      <w:r w:rsidRPr="005F258F">
        <w:rPr>
          <w:sz w:val="28"/>
          <w:szCs w:val="28"/>
        </w:rPr>
        <w:t xml:space="preserve">1. Утвердить Порядок и сроки 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 </w:t>
      </w:r>
      <w:r w:rsidRPr="005F258F">
        <w:rPr>
          <w:rStyle w:val="Strong"/>
          <w:b w:val="0"/>
          <w:sz w:val="28"/>
          <w:szCs w:val="28"/>
        </w:rPr>
        <w:t>Раисинского сельсовета</w:t>
      </w:r>
      <w:r w:rsidRPr="005F258F">
        <w:rPr>
          <w:rStyle w:val="Strong"/>
          <w:sz w:val="28"/>
          <w:szCs w:val="28"/>
        </w:rPr>
        <w:t xml:space="preserve"> </w:t>
      </w:r>
      <w:r w:rsidRPr="005F258F">
        <w:rPr>
          <w:sz w:val="28"/>
          <w:szCs w:val="28"/>
        </w:rPr>
        <w:t>Убинского райо</w:t>
      </w:r>
      <w:r>
        <w:rPr>
          <w:sz w:val="28"/>
          <w:szCs w:val="28"/>
        </w:rPr>
        <w:t>на Новосибирской области на 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5F258F">
        <w:rPr>
          <w:sz w:val="28"/>
          <w:szCs w:val="28"/>
        </w:rPr>
        <w:t>» согласно приложению № 1.</w:t>
      </w:r>
    </w:p>
    <w:p w:rsidR="00D302A0" w:rsidRPr="005F258F" w:rsidRDefault="00D302A0" w:rsidP="00572829">
      <w:pPr>
        <w:jc w:val="both"/>
        <w:rPr>
          <w:sz w:val="28"/>
          <w:szCs w:val="28"/>
        </w:rPr>
      </w:pPr>
      <w:r w:rsidRPr="005F258F">
        <w:rPr>
          <w:sz w:val="28"/>
          <w:szCs w:val="28"/>
        </w:rPr>
        <w:t xml:space="preserve">2. Утвердить Порядок и сроки представления, рассмотрения и оценки предложений граждан, организаций о включении в муниципальную программу «Формирование современной городской среды </w:t>
      </w:r>
      <w:r w:rsidRPr="005F258F">
        <w:rPr>
          <w:rStyle w:val="Strong"/>
          <w:b w:val="0"/>
          <w:sz w:val="28"/>
          <w:szCs w:val="28"/>
        </w:rPr>
        <w:t>Раисинского сельсовета</w:t>
      </w:r>
      <w:r w:rsidRPr="005F258F">
        <w:rPr>
          <w:rStyle w:val="Strong"/>
          <w:sz w:val="28"/>
          <w:szCs w:val="28"/>
        </w:rPr>
        <w:t xml:space="preserve"> </w:t>
      </w:r>
      <w:r w:rsidRPr="005F258F">
        <w:rPr>
          <w:sz w:val="28"/>
          <w:szCs w:val="28"/>
        </w:rPr>
        <w:t>Убинского райо</w:t>
      </w:r>
      <w:r>
        <w:rPr>
          <w:sz w:val="28"/>
          <w:szCs w:val="28"/>
        </w:rPr>
        <w:t>на Новосибирской области на 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5F258F">
        <w:rPr>
          <w:sz w:val="28"/>
          <w:szCs w:val="28"/>
        </w:rPr>
        <w:t xml:space="preserve">» наиболее посещаемой муниципальной территории общего пользования </w:t>
      </w:r>
      <w:r w:rsidRPr="005F258F">
        <w:rPr>
          <w:rStyle w:val="Strong"/>
          <w:b w:val="0"/>
          <w:sz w:val="28"/>
          <w:szCs w:val="28"/>
        </w:rPr>
        <w:t>Раисинского сельсовета</w:t>
      </w:r>
      <w:r w:rsidRPr="005F258F">
        <w:rPr>
          <w:rStyle w:val="Strong"/>
          <w:sz w:val="28"/>
          <w:szCs w:val="28"/>
        </w:rPr>
        <w:t xml:space="preserve"> </w:t>
      </w:r>
      <w:r w:rsidRPr="005F258F">
        <w:rPr>
          <w:sz w:val="28"/>
          <w:szCs w:val="28"/>
        </w:rPr>
        <w:t>Убинского района Новосибирской области» согласно приложению № 2.</w:t>
      </w:r>
    </w:p>
    <w:p w:rsidR="00D302A0" w:rsidRPr="005F258F" w:rsidRDefault="00D302A0" w:rsidP="00572829">
      <w:pPr>
        <w:jc w:val="both"/>
        <w:rPr>
          <w:sz w:val="28"/>
          <w:szCs w:val="28"/>
        </w:rPr>
      </w:pPr>
      <w:r w:rsidRPr="005F258F">
        <w:rPr>
          <w:sz w:val="28"/>
          <w:szCs w:val="28"/>
        </w:rPr>
        <w:t xml:space="preserve">3. Утвердить Порядок общественного обсуждения проекта муниципальной программы «Формирование современной городской среды </w:t>
      </w:r>
      <w:r w:rsidRPr="005F258F">
        <w:rPr>
          <w:rStyle w:val="Strong"/>
          <w:b w:val="0"/>
          <w:sz w:val="28"/>
          <w:szCs w:val="28"/>
        </w:rPr>
        <w:t>Раисинского сельсовета</w:t>
      </w:r>
      <w:r w:rsidRPr="005F258F">
        <w:rPr>
          <w:rStyle w:val="Strong"/>
          <w:sz w:val="28"/>
          <w:szCs w:val="28"/>
        </w:rPr>
        <w:t xml:space="preserve"> </w:t>
      </w:r>
      <w:r w:rsidRPr="005F258F">
        <w:rPr>
          <w:sz w:val="28"/>
          <w:szCs w:val="28"/>
        </w:rPr>
        <w:t>Убинского района Новосибирской</w:t>
      </w:r>
      <w:r>
        <w:rPr>
          <w:sz w:val="28"/>
          <w:szCs w:val="28"/>
        </w:rPr>
        <w:t xml:space="preserve"> области на 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5F258F">
        <w:rPr>
          <w:sz w:val="28"/>
          <w:szCs w:val="28"/>
        </w:rPr>
        <w:t>» согласно приложению № 3</w:t>
      </w:r>
    </w:p>
    <w:p w:rsidR="00D302A0" w:rsidRPr="005F258F" w:rsidRDefault="00D302A0" w:rsidP="00572829">
      <w:pPr>
        <w:jc w:val="both"/>
        <w:rPr>
          <w:sz w:val="28"/>
          <w:szCs w:val="28"/>
        </w:rPr>
      </w:pPr>
      <w:r w:rsidRPr="005F258F">
        <w:rPr>
          <w:sz w:val="28"/>
          <w:szCs w:val="28"/>
        </w:rPr>
        <w:t>4. Опубликовать постановление в печатном издании «Информационный бюллетень»  Администрации и Совета депутатов Раисинского сельсовета Убинского района Новосибирской области и разместить на официальном сайте</w:t>
      </w:r>
      <w:r w:rsidRPr="005F258F">
        <w:rPr>
          <w:rStyle w:val="apple-converted-space"/>
          <w:sz w:val="28"/>
          <w:szCs w:val="28"/>
        </w:rPr>
        <w:t> </w:t>
      </w:r>
      <w:hyperlink r:id="rId7" w:history="1">
        <w:r w:rsidRPr="005F258F">
          <w:rPr>
            <w:rStyle w:val="Hyperlink"/>
            <w:color w:val="auto"/>
            <w:sz w:val="28"/>
            <w:szCs w:val="28"/>
          </w:rPr>
          <w:t>www.</w:t>
        </w:r>
        <w:r w:rsidRPr="005F258F">
          <w:rPr>
            <w:rStyle w:val="Hyperlink"/>
            <w:color w:val="auto"/>
            <w:sz w:val="28"/>
            <w:szCs w:val="28"/>
            <w:lang w:val="en-US"/>
          </w:rPr>
          <w:t>admraisino</w:t>
        </w:r>
        <w:r w:rsidRPr="005F258F">
          <w:rPr>
            <w:rStyle w:val="Hyperlink"/>
            <w:color w:val="auto"/>
            <w:sz w:val="28"/>
            <w:szCs w:val="28"/>
          </w:rPr>
          <w:t>.ru.</w:t>
        </w:r>
      </w:hyperlink>
    </w:p>
    <w:p w:rsidR="00D302A0" w:rsidRPr="005F258F" w:rsidRDefault="00D302A0" w:rsidP="00572829">
      <w:pPr>
        <w:jc w:val="both"/>
        <w:rPr>
          <w:sz w:val="28"/>
          <w:szCs w:val="28"/>
        </w:rPr>
      </w:pPr>
      <w:r w:rsidRPr="005F258F">
        <w:rPr>
          <w:sz w:val="28"/>
          <w:szCs w:val="28"/>
        </w:rPr>
        <w:t>5. Настоящее постановление вступает в силу со дня его официального опубликования.</w:t>
      </w:r>
    </w:p>
    <w:p w:rsidR="00D302A0" w:rsidRPr="005F258F" w:rsidRDefault="00D302A0" w:rsidP="00572829">
      <w:pPr>
        <w:jc w:val="both"/>
        <w:rPr>
          <w:sz w:val="28"/>
          <w:szCs w:val="28"/>
        </w:rPr>
      </w:pPr>
      <w:r w:rsidRPr="005F258F">
        <w:rPr>
          <w:sz w:val="28"/>
          <w:szCs w:val="28"/>
        </w:rPr>
        <w:t>6. Контроль исполнения постановления оставляю за собой.</w:t>
      </w:r>
    </w:p>
    <w:p w:rsidR="00D302A0" w:rsidRDefault="00D302A0" w:rsidP="00572829">
      <w:pPr>
        <w:pStyle w:val="NormalWeb"/>
        <w:shd w:val="clear" w:color="auto" w:fill="FFFFFF"/>
        <w:spacing w:before="0" w:beforeAutospacing="0" w:after="225" w:afterAutospacing="0"/>
        <w:jc w:val="both"/>
        <w:rPr>
          <w:sz w:val="28"/>
          <w:szCs w:val="28"/>
        </w:rPr>
      </w:pPr>
    </w:p>
    <w:p w:rsidR="00D302A0" w:rsidRPr="005F258F" w:rsidRDefault="00D302A0" w:rsidP="00572829">
      <w:pPr>
        <w:jc w:val="both"/>
        <w:rPr>
          <w:sz w:val="28"/>
          <w:szCs w:val="28"/>
        </w:rPr>
      </w:pPr>
      <w:r w:rsidRPr="005F258F">
        <w:rPr>
          <w:sz w:val="28"/>
          <w:szCs w:val="28"/>
        </w:rPr>
        <w:t xml:space="preserve">Глава Раисинского сельсовета </w:t>
      </w:r>
    </w:p>
    <w:p w:rsidR="00D302A0" w:rsidRPr="005F258F" w:rsidRDefault="00D302A0" w:rsidP="00572829">
      <w:pPr>
        <w:jc w:val="both"/>
        <w:rPr>
          <w:sz w:val="28"/>
          <w:szCs w:val="28"/>
        </w:rPr>
      </w:pPr>
      <w:r w:rsidRPr="005F258F">
        <w:rPr>
          <w:sz w:val="28"/>
          <w:szCs w:val="28"/>
        </w:rPr>
        <w:t xml:space="preserve">Убинского района Новосибирской области                           </w:t>
      </w:r>
      <w:r>
        <w:rPr>
          <w:sz w:val="28"/>
          <w:szCs w:val="28"/>
        </w:rPr>
        <w:t xml:space="preserve">                  </w:t>
      </w:r>
      <w:r w:rsidRPr="005F258F">
        <w:rPr>
          <w:sz w:val="28"/>
          <w:szCs w:val="28"/>
        </w:rPr>
        <w:t> Г.С. Фадеева</w:t>
      </w:r>
    </w:p>
    <w:p w:rsidR="00D302A0" w:rsidRPr="005F258F" w:rsidRDefault="00D302A0" w:rsidP="00572829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</w:p>
    <w:p w:rsidR="00D302A0" w:rsidRPr="005F258F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D302A0" w:rsidRPr="00CB52BB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B52BB">
        <w:rPr>
          <w:sz w:val="28"/>
          <w:szCs w:val="28"/>
        </w:rPr>
        <w:t>Приложение № 1</w:t>
      </w:r>
    </w:p>
    <w:p w:rsidR="00D302A0" w:rsidRPr="00CB52BB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B52BB">
        <w:rPr>
          <w:sz w:val="28"/>
          <w:szCs w:val="28"/>
        </w:rPr>
        <w:t>к постановлению</w:t>
      </w:r>
    </w:p>
    <w:p w:rsidR="00D302A0" w:rsidRPr="00CB52BB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А</w:t>
      </w:r>
      <w:r w:rsidRPr="00CB52BB">
        <w:rPr>
          <w:sz w:val="28"/>
          <w:szCs w:val="28"/>
        </w:rPr>
        <w:t xml:space="preserve">дминистрации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 w:rsidRPr="00CB52BB">
        <w:rPr>
          <w:sz w:val="28"/>
          <w:szCs w:val="28"/>
        </w:rPr>
        <w:t xml:space="preserve"> </w:t>
      </w:r>
    </w:p>
    <w:p w:rsidR="00D302A0" w:rsidRPr="00CB52BB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B52BB">
        <w:rPr>
          <w:sz w:val="28"/>
          <w:szCs w:val="28"/>
        </w:rPr>
        <w:t>Убинского района Новосибирской области</w:t>
      </w:r>
    </w:p>
    <w:p w:rsidR="00D302A0" w:rsidRDefault="00D302A0" w:rsidP="00A769E0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b/>
          <w:sz w:val="28"/>
          <w:szCs w:val="28"/>
        </w:rPr>
      </w:pPr>
      <w:r>
        <w:rPr>
          <w:sz w:val="28"/>
          <w:szCs w:val="28"/>
        </w:rPr>
        <w:t>о</w:t>
      </w:r>
      <w:r w:rsidRPr="00CB52BB">
        <w:rPr>
          <w:sz w:val="28"/>
          <w:szCs w:val="28"/>
        </w:rPr>
        <w:t>т</w:t>
      </w:r>
      <w:r>
        <w:rPr>
          <w:sz w:val="28"/>
          <w:szCs w:val="28"/>
        </w:rPr>
        <w:t xml:space="preserve"> 27</w:t>
      </w:r>
      <w:r w:rsidRPr="00CB52BB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Pr="00CB52BB">
        <w:rPr>
          <w:sz w:val="28"/>
          <w:szCs w:val="28"/>
        </w:rPr>
        <w:t xml:space="preserve">.2017 г.  № </w:t>
      </w:r>
      <w:r>
        <w:rPr>
          <w:sz w:val="28"/>
          <w:szCs w:val="28"/>
        </w:rPr>
        <w:t>11-па</w:t>
      </w: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</w:p>
    <w:p w:rsidR="00D302A0" w:rsidRPr="00C20A2A" w:rsidRDefault="00D302A0" w:rsidP="005179FD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  <w:r w:rsidRPr="00C20A2A">
        <w:rPr>
          <w:b/>
          <w:sz w:val="28"/>
          <w:szCs w:val="28"/>
        </w:rPr>
        <w:t>ПОРЯДОК И СРОКИ</w:t>
      </w:r>
    </w:p>
    <w:p w:rsidR="00D302A0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  <w:r w:rsidRPr="00C20A2A">
        <w:rPr>
          <w:b/>
          <w:sz w:val="28"/>
          <w:szCs w:val="28"/>
        </w:rPr>
        <w:t>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</w:t>
      </w:r>
      <w:r>
        <w:rPr>
          <w:b/>
          <w:sz w:val="28"/>
          <w:szCs w:val="28"/>
        </w:rPr>
        <w:t xml:space="preserve"> Раисинского</w:t>
      </w:r>
      <w:r w:rsidRPr="005179FD">
        <w:rPr>
          <w:b/>
          <w:sz w:val="28"/>
          <w:szCs w:val="28"/>
        </w:rPr>
        <w:t xml:space="preserve"> сельсовета Убинского района Новосибирской области</w:t>
      </w:r>
      <w:r>
        <w:rPr>
          <w:b/>
          <w:sz w:val="28"/>
          <w:szCs w:val="28"/>
        </w:rPr>
        <w:t xml:space="preserve"> на 2018-2022</w:t>
      </w:r>
      <w:r w:rsidRPr="00C20A2A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  <w:r w:rsidRPr="00C20A2A">
        <w:rPr>
          <w:b/>
          <w:sz w:val="28"/>
          <w:szCs w:val="28"/>
        </w:rPr>
        <w:t>»</w:t>
      </w:r>
    </w:p>
    <w:p w:rsidR="00D302A0" w:rsidRPr="00C20A2A" w:rsidRDefault="00D302A0" w:rsidP="005179FD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</w:p>
    <w:p w:rsidR="00D302A0" w:rsidRDefault="00D302A0" w:rsidP="005179FD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1. Настоящий Порядок, разработан в целях реализации муниципальной программы «Формирование современной городской </w:t>
      </w:r>
      <w:r w:rsidRPr="00440948">
        <w:rPr>
          <w:sz w:val="28"/>
          <w:szCs w:val="28"/>
        </w:rPr>
        <w:t xml:space="preserve">среды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A769E0">
        <w:rPr>
          <w:sz w:val="28"/>
          <w:szCs w:val="28"/>
        </w:rPr>
        <w:t>Убинского района Новосибирской области</w:t>
      </w:r>
      <w:r>
        <w:rPr>
          <w:sz w:val="28"/>
          <w:szCs w:val="28"/>
        </w:rPr>
        <w:t xml:space="preserve"> </w:t>
      </w:r>
      <w:r w:rsidRPr="006127EF">
        <w:rPr>
          <w:sz w:val="28"/>
          <w:szCs w:val="28"/>
        </w:rPr>
        <w:t xml:space="preserve">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6127EF">
        <w:rPr>
          <w:sz w:val="28"/>
          <w:szCs w:val="28"/>
        </w:rPr>
        <w:t xml:space="preserve">», определяет условия и критерии отбора дворовых территорий многоквартирных домов (далее - отбор дворовых территорий МКД) для включения дворовых территорий </w:t>
      </w:r>
      <w:r>
        <w:rPr>
          <w:sz w:val="28"/>
          <w:szCs w:val="28"/>
        </w:rPr>
        <w:t xml:space="preserve">села </w:t>
      </w:r>
      <w:r w:rsidRPr="00440948">
        <w:rPr>
          <w:sz w:val="28"/>
          <w:szCs w:val="28"/>
        </w:rPr>
        <w:t>Раисино</w:t>
      </w:r>
      <w:r w:rsidRPr="00DB7DDB">
        <w:rPr>
          <w:color w:val="FF0000"/>
          <w:sz w:val="28"/>
          <w:szCs w:val="28"/>
        </w:rPr>
        <w:t xml:space="preserve">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A769E0">
        <w:rPr>
          <w:sz w:val="28"/>
          <w:szCs w:val="28"/>
        </w:rPr>
        <w:t>Убинского района Новосибирской области</w:t>
      </w:r>
      <w:r w:rsidRPr="006127EF">
        <w:rPr>
          <w:sz w:val="28"/>
          <w:szCs w:val="28"/>
        </w:rPr>
        <w:t xml:space="preserve"> в муниципальную программу «Формирование современной городской среды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A769E0">
        <w:rPr>
          <w:sz w:val="28"/>
          <w:szCs w:val="28"/>
        </w:rPr>
        <w:t>Убинского района Новосибирской области</w:t>
      </w:r>
      <w:r w:rsidRPr="006127EF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6127EF">
        <w:rPr>
          <w:sz w:val="28"/>
          <w:szCs w:val="28"/>
        </w:rPr>
        <w:t xml:space="preserve">» (далее по тексту - перечень дворовых территорий). </w:t>
      </w:r>
    </w:p>
    <w:p w:rsidR="00D302A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Перечень дворовых территорий многоквартирных домов формируется из числа дворовых территорий многоквартирных домов, претендующих на получение бюджетных средств и принявших участие в отборе дворовых территорий МКД.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2. Основные понятия, используемые в настоящем Порядке: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Pr="006127EF">
        <w:rPr>
          <w:sz w:val="28"/>
          <w:szCs w:val="28"/>
        </w:rPr>
        <w:t>) организатор отбора дворовых территорий МКД –</w:t>
      </w:r>
      <w:r>
        <w:rPr>
          <w:sz w:val="28"/>
          <w:szCs w:val="28"/>
        </w:rPr>
        <w:t xml:space="preserve"> Администрация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 w:rsidRPr="00A769E0">
        <w:rPr>
          <w:sz w:val="28"/>
          <w:szCs w:val="28"/>
        </w:rPr>
        <w:t xml:space="preserve"> Убинского района Новосибирской области,</w:t>
      </w:r>
      <w:r w:rsidRPr="006127EF">
        <w:rPr>
          <w:sz w:val="28"/>
          <w:szCs w:val="28"/>
        </w:rPr>
        <w:t xml:space="preserve"> котор</w:t>
      </w:r>
      <w:r>
        <w:rPr>
          <w:sz w:val="28"/>
          <w:szCs w:val="28"/>
        </w:rPr>
        <w:t xml:space="preserve">ая </w:t>
      </w:r>
      <w:r w:rsidRPr="006127EF">
        <w:rPr>
          <w:sz w:val="28"/>
          <w:szCs w:val="28"/>
        </w:rPr>
        <w:t>отвечает за организацию и проведение отбора дворовых территорий МКД (далее по тексту - Организатор отбора);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2) формирование современной городской среды – комплекс мероприятий, направленных на улучшение санитарного, экологического и эстетического состояния дворовой территории;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Pr="006127EF">
        <w:rPr>
          <w:sz w:val="28"/>
          <w:szCs w:val="28"/>
        </w:rPr>
        <w:t xml:space="preserve">) заявка – заявка на участие в отборе дворовых территорий многоквартирных домов для формирования адресного перечня </w:t>
      </w:r>
      <w:r>
        <w:rPr>
          <w:sz w:val="28"/>
          <w:szCs w:val="28"/>
        </w:rPr>
        <w:t>и</w:t>
      </w:r>
      <w:r w:rsidRPr="006127EF">
        <w:rPr>
          <w:sz w:val="28"/>
          <w:szCs w:val="28"/>
        </w:rPr>
        <w:t xml:space="preserve"> включения дворовых</w:t>
      </w:r>
      <w:r>
        <w:rPr>
          <w:sz w:val="28"/>
          <w:szCs w:val="28"/>
        </w:rPr>
        <w:t xml:space="preserve"> территорий в </w:t>
      </w:r>
      <w:r w:rsidRPr="00D4691D">
        <w:rPr>
          <w:sz w:val="28"/>
          <w:szCs w:val="28"/>
        </w:rPr>
        <w:t>муниципальн</w:t>
      </w:r>
      <w:r>
        <w:rPr>
          <w:sz w:val="28"/>
          <w:szCs w:val="28"/>
        </w:rPr>
        <w:t>ую</w:t>
      </w:r>
      <w:r w:rsidRPr="00D4691D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у</w:t>
      </w:r>
      <w:r w:rsidRPr="00D4691D">
        <w:rPr>
          <w:sz w:val="28"/>
          <w:szCs w:val="28"/>
        </w:rPr>
        <w:t xml:space="preserve"> «Формирование современной городской среды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A769E0">
        <w:rPr>
          <w:sz w:val="28"/>
          <w:szCs w:val="28"/>
        </w:rPr>
        <w:t>Убинского района Новосибирской области</w:t>
      </w:r>
      <w:r w:rsidRPr="00D4691D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D4691D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Pr="006127EF">
        <w:rPr>
          <w:sz w:val="28"/>
          <w:szCs w:val="28"/>
        </w:rPr>
        <w:t xml:space="preserve"> по форме, указанной в </w:t>
      </w:r>
      <w:r w:rsidRPr="00845916">
        <w:rPr>
          <w:sz w:val="28"/>
          <w:szCs w:val="28"/>
        </w:rPr>
        <w:t>приложении № 1</w:t>
      </w:r>
      <w:r w:rsidRPr="006127EF">
        <w:rPr>
          <w:sz w:val="28"/>
          <w:szCs w:val="28"/>
        </w:rPr>
        <w:t xml:space="preserve"> к настоящему Порядку;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4) участник отбора – </w:t>
      </w:r>
      <w:r w:rsidRPr="00845916">
        <w:rPr>
          <w:sz w:val="28"/>
          <w:szCs w:val="28"/>
        </w:rPr>
        <w:t xml:space="preserve">физическое </w:t>
      </w:r>
      <w:r w:rsidRPr="006127EF">
        <w:rPr>
          <w:sz w:val="28"/>
          <w:szCs w:val="28"/>
        </w:rPr>
        <w:t>или юридическое лицо, уполномоченное общим собранием собственников помещений в многоквартирном</w:t>
      </w:r>
      <w:r>
        <w:rPr>
          <w:sz w:val="28"/>
          <w:szCs w:val="28"/>
        </w:rPr>
        <w:t xml:space="preserve"> </w:t>
      </w:r>
      <w:r w:rsidRPr="006127EF">
        <w:rPr>
          <w:sz w:val="28"/>
          <w:szCs w:val="28"/>
        </w:rPr>
        <w:t>доме</w:t>
      </w:r>
      <w:r>
        <w:rPr>
          <w:sz w:val="28"/>
          <w:szCs w:val="28"/>
        </w:rPr>
        <w:t xml:space="preserve"> </w:t>
      </w:r>
      <w:r w:rsidRPr="006127EF">
        <w:rPr>
          <w:sz w:val="28"/>
          <w:szCs w:val="28"/>
        </w:rPr>
        <w:t xml:space="preserve">на участие в отборе дворовых территорий МКД;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>5) акт обследования дворов</w:t>
      </w:r>
      <w:r>
        <w:rPr>
          <w:sz w:val="28"/>
          <w:szCs w:val="28"/>
        </w:rPr>
        <w:t>ой</w:t>
      </w:r>
      <w:r w:rsidRPr="006127EF">
        <w:rPr>
          <w:sz w:val="28"/>
          <w:szCs w:val="28"/>
        </w:rPr>
        <w:t xml:space="preserve"> территори</w:t>
      </w:r>
      <w:r>
        <w:rPr>
          <w:sz w:val="28"/>
          <w:szCs w:val="28"/>
        </w:rPr>
        <w:t>и</w:t>
      </w:r>
      <w:r w:rsidRPr="006127EF">
        <w:rPr>
          <w:sz w:val="28"/>
          <w:szCs w:val="28"/>
        </w:rPr>
        <w:t xml:space="preserve"> многоквартирн</w:t>
      </w:r>
      <w:r>
        <w:rPr>
          <w:sz w:val="28"/>
          <w:szCs w:val="28"/>
        </w:rPr>
        <w:t>ого дома</w:t>
      </w:r>
      <w:r w:rsidRPr="006127EF">
        <w:rPr>
          <w:sz w:val="28"/>
          <w:szCs w:val="28"/>
        </w:rPr>
        <w:t xml:space="preserve"> – документ, составленный по форме, указанной в </w:t>
      </w:r>
      <w:r w:rsidRPr="00845916">
        <w:rPr>
          <w:sz w:val="28"/>
          <w:szCs w:val="28"/>
        </w:rPr>
        <w:t>приложении № 2</w:t>
      </w:r>
      <w:r w:rsidRPr="006127EF">
        <w:rPr>
          <w:sz w:val="28"/>
          <w:szCs w:val="28"/>
        </w:rPr>
        <w:t xml:space="preserve"> к настоящему Порядку, на основании осмотра дворов</w:t>
      </w:r>
      <w:r>
        <w:rPr>
          <w:sz w:val="28"/>
          <w:szCs w:val="28"/>
        </w:rPr>
        <w:t>ой</w:t>
      </w:r>
      <w:r w:rsidRPr="006127EF">
        <w:rPr>
          <w:sz w:val="28"/>
          <w:szCs w:val="28"/>
        </w:rPr>
        <w:t xml:space="preserve"> территори</w:t>
      </w:r>
      <w:r>
        <w:rPr>
          <w:sz w:val="28"/>
          <w:szCs w:val="28"/>
        </w:rPr>
        <w:t>и</w:t>
      </w:r>
      <w:r w:rsidRPr="006127EF">
        <w:rPr>
          <w:sz w:val="28"/>
          <w:szCs w:val="28"/>
        </w:rPr>
        <w:t>, содержащий перечень имеющихся дефектов и их объемов, подписанный представителями управляющей организации (товарищества собственников жилья, жилищного или иного специализированного потребительского кооператива)</w:t>
      </w:r>
      <w:r>
        <w:rPr>
          <w:sz w:val="28"/>
          <w:szCs w:val="28"/>
        </w:rPr>
        <w:t>, обслуживающей организации (в случае непосредственного управления многоквартирным домом)</w:t>
      </w:r>
      <w:r w:rsidRPr="006127E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представителем </w:t>
      </w:r>
      <w:r w:rsidRPr="006127EF">
        <w:rPr>
          <w:sz w:val="28"/>
          <w:szCs w:val="28"/>
        </w:rPr>
        <w:t xml:space="preserve">собственников помещений многоквартирного дома;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3. Для участия в отборе дворовых территорий многоквартирных домов участники отбора должны выполнить следующие условия: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1) собственниками помещений в многоквартирном доме </w:t>
      </w:r>
      <w:r>
        <w:rPr>
          <w:sz w:val="28"/>
          <w:szCs w:val="28"/>
        </w:rPr>
        <w:t xml:space="preserve">должен быть </w:t>
      </w:r>
      <w:r w:rsidRPr="006127EF">
        <w:rPr>
          <w:sz w:val="28"/>
          <w:szCs w:val="28"/>
        </w:rPr>
        <w:t xml:space="preserve">осуществлен выбор способа управления многоквартирным домом;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2) </w:t>
      </w:r>
      <w:r>
        <w:rPr>
          <w:sz w:val="28"/>
          <w:szCs w:val="28"/>
        </w:rPr>
        <w:t xml:space="preserve">необходимо </w:t>
      </w:r>
      <w:r w:rsidRPr="006127EF">
        <w:rPr>
          <w:sz w:val="28"/>
          <w:szCs w:val="28"/>
        </w:rPr>
        <w:t>проведен</w:t>
      </w:r>
      <w:r>
        <w:rPr>
          <w:sz w:val="28"/>
          <w:szCs w:val="28"/>
        </w:rPr>
        <w:t>ие</w:t>
      </w:r>
      <w:r w:rsidRPr="006127EF">
        <w:rPr>
          <w:sz w:val="28"/>
          <w:szCs w:val="28"/>
        </w:rPr>
        <w:t xml:space="preserve"> обследовани</w:t>
      </w:r>
      <w:r>
        <w:rPr>
          <w:sz w:val="28"/>
          <w:szCs w:val="28"/>
        </w:rPr>
        <w:t>я</w:t>
      </w:r>
      <w:r w:rsidRPr="006127EF">
        <w:rPr>
          <w:sz w:val="28"/>
          <w:szCs w:val="28"/>
        </w:rPr>
        <w:t xml:space="preserve"> дворовой территории многоквартирного дома, составлен акт обследования дворовой территории; </w:t>
      </w:r>
    </w:p>
    <w:p w:rsidR="00D302A0" w:rsidRPr="006127EF" w:rsidRDefault="00D302A0" w:rsidP="005179FD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>3) общим собранием собственников помещений в многоквартирном доме принято решение об участии в отб</w:t>
      </w:r>
      <w:r>
        <w:rPr>
          <w:sz w:val="28"/>
          <w:szCs w:val="28"/>
        </w:rPr>
        <w:t xml:space="preserve">оре дворовых территорий МКД для </w:t>
      </w:r>
      <w:r w:rsidRPr="006127EF">
        <w:rPr>
          <w:sz w:val="28"/>
          <w:szCs w:val="28"/>
        </w:rPr>
        <w:t xml:space="preserve">включения дворовых территорий </w:t>
      </w:r>
      <w:r>
        <w:rPr>
          <w:sz w:val="28"/>
          <w:szCs w:val="28"/>
        </w:rPr>
        <w:t xml:space="preserve">в муниципальную программу </w:t>
      </w:r>
      <w:r w:rsidRPr="00577ACC">
        <w:rPr>
          <w:sz w:val="28"/>
          <w:szCs w:val="28"/>
        </w:rPr>
        <w:t>«Формирование современной городской среды</w:t>
      </w:r>
      <w:r>
        <w:rPr>
          <w:sz w:val="28"/>
          <w:szCs w:val="28"/>
        </w:rPr>
        <w:t xml:space="preserve">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A769E0">
        <w:rPr>
          <w:sz w:val="28"/>
          <w:szCs w:val="28"/>
        </w:rPr>
        <w:t>Убинского района Новосибирской области</w:t>
      </w:r>
      <w:r w:rsidRPr="00577ACC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577ACC">
        <w:rPr>
          <w:sz w:val="28"/>
          <w:szCs w:val="28"/>
        </w:rPr>
        <w:t>»</w:t>
      </w:r>
      <w:r w:rsidRPr="006127EF">
        <w:rPr>
          <w:sz w:val="28"/>
          <w:szCs w:val="28"/>
        </w:rPr>
        <w:t xml:space="preserve">, в том числе: </w:t>
      </w:r>
    </w:p>
    <w:p w:rsidR="00D302A0" w:rsidRPr="00167127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smartTag w:uri="urn:schemas-microsoft-com:office:smarttags" w:element="place">
        <w:r>
          <w:rPr>
            <w:sz w:val="28"/>
            <w:szCs w:val="28"/>
            <w:lang w:val="en-US"/>
          </w:rPr>
          <w:t>I</w:t>
        </w:r>
        <w:r w:rsidRPr="004F0426">
          <w:rPr>
            <w:sz w:val="28"/>
            <w:szCs w:val="28"/>
          </w:rPr>
          <w:t>.</w:t>
        </w:r>
      </w:smartTag>
      <w:r w:rsidRPr="004F0426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167127">
        <w:rPr>
          <w:sz w:val="28"/>
          <w:szCs w:val="28"/>
        </w:rPr>
        <w:t xml:space="preserve"> лице, уполномоченном на подачу заявки; </w:t>
      </w:r>
    </w:p>
    <w:p w:rsidR="00D302A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>II</w:t>
      </w:r>
      <w:r w:rsidRPr="004F0426">
        <w:rPr>
          <w:sz w:val="28"/>
          <w:szCs w:val="28"/>
        </w:rPr>
        <w:t xml:space="preserve">. </w:t>
      </w:r>
      <w:r>
        <w:rPr>
          <w:sz w:val="28"/>
          <w:szCs w:val="28"/>
        </w:rPr>
        <w:t>О</w:t>
      </w:r>
      <w:r w:rsidRPr="00167127">
        <w:rPr>
          <w:sz w:val="28"/>
          <w:szCs w:val="28"/>
        </w:rPr>
        <w:t>б утверждении схемы благоустройства дворовой территории и видов планируемых работ</w:t>
      </w:r>
      <w:r>
        <w:rPr>
          <w:sz w:val="28"/>
          <w:szCs w:val="28"/>
        </w:rPr>
        <w:t>:</w:t>
      </w:r>
    </w:p>
    <w:p w:rsidR="00D302A0" w:rsidRPr="00030A7E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а) Минимальный п</w:t>
      </w:r>
      <w:r w:rsidRPr="004F0426">
        <w:rPr>
          <w:sz w:val="28"/>
          <w:szCs w:val="28"/>
        </w:rPr>
        <w:t>еречень видов работ по благоустройству дворовых территорий многоквартирных домов</w:t>
      </w:r>
      <w:r w:rsidRPr="00030A7E">
        <w:rPr>
          <w:sz w:val="28"/>
          <w:szCs w:val="28"/>
        </w:rPr>
        <w:t xml:space="preserve">: </w:t>
      </w:r>
    </w:p>
    <w:p w:rsidR="00D302A0" w:rsidRDefault="00D302A0" w:rsidP="006157D8">
      <w:pPr>
        <w:tabs>
          <w:tab w:val="left" w:pos="0"/>
        </w:tabs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ремонт дворовых проездов;</w:t>
      </w:r>
    </w:p>
    <w:p w:rsidR="00D302A0" w:rsidRDefault="00D302A0" w:rsidP="006157D8">
      <w:pPr>
        <w:tabs>
          <w:tab w:val="left" w:pos="4284"/>
        </w:tabs>
        <w:spacing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обеспечение освещения дворовых территорий;</w:t>
      </w:r>
    </w:p>
    <w:p w:rsidR="00D302A0" w:rsidRDefault="00D302A0" w:rsidP="006157D8">
      <w:pPr>
        <w:tabs>
          <w:tab w:val="left" w:pos="4284"/>
        </w:tabs>
        <w:spacing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установка скамеек, урн для мусора;</w:t>
      </w:r>
    </w:p>
    <w:p w:rsidR="00D302A0" w:rsidRPr="00030A7E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4F0426">
        <w:rPr>
          <w:sz w:val="28"/>
          <w:szCs w:val="28"/>
        </w:rPr>
        <w:tab/>
      </w:r>
      <w:r>
        <w:rPr>
          <w:sz w:val="28"/>
          <w:szCs w:val="28"/>
        </w:rPr>
        <w:t>б</w:t>
      </w:r>
      <w:r w:rsidRPr="00ED0DE6">
        <w:rPr>
          <w:sz w:val="28"/>
          <w:szCs w:val="28"/>
        </w:rPr>
        <w:t>) Дополнительный перечень видов работ по благ</w:t>
      </w:r>
      <w:r>
        <w:rPr>
          <w:sz w:val="28"/>
          <w:szCs w:val="28"/>
        </w:rPr>
        <w:t>оустройству дворовых территорий:</w:t>
      </w:r>
    </w:p>
    <w:p w:rsidR="00D302A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4F0426">
        <w:rPr>
          <w:sz w:val="28"/>
          <w:szCs w:val="28"/>
        </w:rPr>
        <w:tab/>
        <w:t>- оборудование детских и (или) спортивных площадок;</w:t>
      </w:r>
    </w:p>
    <w:p w:rsidR="00D302A0" w:rsidRPr="004F0426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4F0426">
        <w:rPr>
          <w:sz w:val="28"/>
          <w:szCs w:val="28"/>
        </w:rPr>
        <w:tab/>
        <w:t>- автомобильных парковок;</w:t>
      </w:r>
    </w:p>
    <w:p w:rsidR="00D302A0" w:rsidRPr="004F0426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4F0426">
        <w:rPr>
          <w:sz w:val="28"/>
          <w:szCs w:val="28"/>
        </w:rPr>
        <w:tab/>
        <w:t>- озеленение территорий;</w:t>
      </w:r>
    </w:p>
    <w:p w:rsidR="00D302A0" w:rsidRPr="00167127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F0426">
        <w:rPr>
          <w:sz w:val="28"/>
          <w:szCs w:val="28"/>
        </w:rPr>
        <w:t>-</w:t>
      </w:r>
      <w:r>
        <w:rPr>
          <w:sz w:val="28"/>
          <w:szCs w:val="28"/>
        </w:rPr>
        <w:t xml:space="preserve"> иные виды работ по решению собственников помещений</w:t>
      </w:r>
      <w:r w:rsidRPr="004F0426">
        <w:rPr>
          <w:sz w:val="28"/>
          <w:szCs w:val="28"/>
        </w:rPr>
        <w:t xml:space="preserve"> многоквартирных домов.</w:t>
      </w:r>
    </w:p>
    <w:p w:rsidR="00D302A0" w:rsidRPr="00167127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>III</w:t>
      </w:r>
      <w:r w:rsidRPr="004F0426">
        <w:rPr>
          <w:sz w:val="28"/>
          <w:szCs w:val="28"/>
        </w:rPr>
        <w:t xml:space="preserve">. </w:t>
      </w:r>
      <w:r>
        <w:rPr>
          <w:sz w:val="28"/>
          <w:szCs w:val="28"/>
        </w:rPr>
        <w:t>О</w:t>
      </w:r>
      <w:r w:rsidRPr="00167127">
        <w:rPr>
          <w:sz w:val="28"/>
          <w:szCs w:val="28"/>
        </w:rPr>
        <w:t>б определении уполномоченных лиц</w:t>
      </w:r>
      <w:r>
        <w:rPr>
          <w:sz w:val="28"/>
          <w:szCs w:val="28"/>
        </w:rPr>
        <w:t>,</w:t>
      </w:r>
      <w:r w:rsidRPr="00167127">
        <w:rPr>
          <w:sz w:val="28"/>
          <w:szCs w:val="28"/>
        </w:rPr>
        <w:t xml:space="preserve"> из числа собственников помещений, для подачи заявки Организатору отбора, для участия в обследовании дворовой территории,</w:t>
      </w:r>
      <w:r>
        <w:rPr>
          <w:sz w:val="28"/>
          <w:szCs w:val="28"/>
        </w:rPr>
        <w:t xml:space="preserve"> согласования, обсуждения и внесения изменений (дополнений) в дизайн-проект дворовой территории,</w:t>
      </w:r>
      <w:r w:rsidRPr="00167127">
        <w:rPr>
          <w:sz w:val="28"/>
          <w:szCs w:val="28"/>
        </w:rPr>
        <w:t xml:space="preserve"> приемке выполненных работ по благоустройству дворовой территории многоквартирного дома, в том числе подписании соответствующих ак</w:t>
      </w:r>
      <w:r>
        <w:rPr>
          <w:sz w:val="28"/>
          <w:szCs w:val="28"/>
        </w:rPr>
        <w:t xml:space="preserve">тов приемки выполненных работ, </w:t>
      </w:r>
      <w:r w:rsidRPr="00167127">
        <w:rPr>
          <w:sz w:val="28"/>
          <w:szCs w:val="28"/>
        </w:rPr>
        <w:t>актов приема-передачи объектов внешнего благоустройства в состав общедомового имущества</w:t>
      </w:r>
      <w:r>
        <w:rPr>
          <w:sz w:val="28"/>
          <w:szCs w:val="28"/>
        </w:rPr>
        <w:t xml:space="preserve"> и передаче документов в управляющею организацию</w:t>
      </w:r>
      <w:r w:rsidRPr="00167127">
        <w:rPr>
          <w:sz w:val="28"/>
          <w:szCs w:val="28"/>
        </w:rPr>
        <w:t xml:space="preserve">; </w:t>
      </w:r>
    </w:p>
    <w:p w:rsidR="00D302A0" w:rsidRPr="00167127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  <w:lang w:val="en-US"/>
        </w:rPr>
        <w:t>IV</w:t>
      </w:r>
      <w:r w:rsidRPr="004F0426">
        <w:rPr>
          <w:sz w:val="28"/>
          <w:szCs w:val="28"/>
        </w:rPr>
        <w:t>.</w:t>
      </w:r>
      <w:r>
        <w:rPr>
          <w:sz w:val="28"/>
          <w:szCs w:val="28"/>
        </w:rPr>
        <w:t xml:space="preserve"> О</w:t>
      </w:r>
      <w:r w:rsidRPr="00167127">
        <w:rPr>
          <w:sz w:val="28"/>
          <w:szCs w:val="28"/>
        </w:rPr>
        <w:t>б обязательном последующем содержании</w:t>
      </w:r>
      <w:r>
        <w:rPr>
          <w:sz w:val="28"/>
          <w:szCs w:val="28"/>
        </w:rPr>
        <w:t xml:space="preserve"> (после подписания</w:t>
      </w:r>
      <w:r w:rsidRPr="00167127">
        <w:rPr>
          <w:sz w:val="28"/>
          <w:szCs w:val="28"/>
        </w:rPr>
        <w:t xml:space="preserve"> актов приемки выполненных работ</w:t>
      </w:r>
      <w:r>
        <w:rPr>
          <w:sz w:val="28"/>
          <w:szCs w:val="28"/>
        </w:rPr>
        <w:t xml:space="preserve">, </w:t>
      </w:r>
      <w:r w:rsidRPr="00167127">
        <w:rPr>
          <w:sz w:val="28"/>
          <w:szCs w:val="28"/>
        </w:rPr>
        <w:t>актов приема-передачи объектов внешнего благоустройства в состав общедомового имущества</w:t>
      </w:r>
      <w:r>
        <w:rPr>
          <w:sz w:val="28"/>
          <w:szCs w:val="28"/>
        </w:rPr>
        <w:t xml:space="preserve"> и передаче документов в управляющею организацию)</w:t>
      </w:r>
      <w:r w:rsidRPr="00167127">
        <w:rPr>
          <w:sz w:val="28"/>
          <w:szCs w:val="28"/>
        </w:rPr>
        <w:t xml:space="preserve"> за счет средств собственников помещений в МКД и текущем ремонте объектов внешнего благоустройства, выполненных в рамках мероприятий, согласно предлагаемому обслуживающей организацией размеру платы</w:t>
      </w:r>
      <w:r>
        <w:rPr>
          <w:sz w:val="28"/>
          <w:szCs w:val="28"/>
        </w:rPr>
        <w:t xml:space="preserve"> (при необходимости ее увеличения)</w:t>
      </w:r>
      <w:r w:rsidRPr="00167127">
        <w:rPr>
          <w:sz w:val="28"/>
          <w:szCs w:val="28"/>
        </w:rPr>
        <w:t xml:space="preserve"> за содержание жилого помещения. </w:t>
      </w:r>
    </w:p>
    <w:p w:rsidR="00D302A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>Указанное решение принимается большинством голосов от общего числа голосов, принимающих участие в данном собрании собственников помещений в многоквартирном доме</w:t>
      </w:r>
      <w:r>
        <w:rPr>
          <w:sz w:val="28"/>
          <w:szCs w:val="28"/>
        </w:rPr>
        <w:t xml:space="preserve"> (но не менее 50% плюс один голос)</w:t>
      </w:r>
      <w:r w:rsidRPr="006127EF">
        <w:rPr>
          <w:sz w:val="28"/>
          <w:szCs w:val="28"/>
        </w:rPr>
        <w:t xml:space="preserve"> и оформляется протоколом </w:t>
      </w:r>
      <w:r>
        <w:rPr>
          <w:sz w:val="28"/>
          <w:szCs w:val="28"/>
        </w:rPr>
        <w:t>согласно</w:t>
      </w:r>
      <w:r w:rsidRPr="006127EF">
        <w:rPr>
          <w:sz w:val="28"/>
          <w:szCs w:val="28"/>
        </w:rPr>
        <w:t xml:space="preserve"> форм</w:t>
      </w:r>
      <w:r>
        <w:rPr>
          <w:sz w:val="28"/>
          <w:szCs w:val="28"/>
        </w:rPr>
        <w:t>ы</w:t>
      </w:r>
      <w:r w:rsidRPr="006127EF">
        <w:rPr>
          <w:sz w:val="28"/>
          <w:szCs w:val="28"/>
        </w:rPr>
        <w:t xml:space="preserve">, указанной в </w:t>
      </w:r>
      <w:r>
        <w:rPr>
          <w:sz w:val="28"/>
          <w:szCs w:val="28"/>
        </w:rPr>
        <w:t>п</w:t>
      </w:r>
      <w:r w:rsidRPr="00845916">
        <w:rPr>
          <w:sz w:val="28"/>
          <w:szCs w:val="28"/>
        </w:rPr>
        <w:t>риложении № 3</w:t>
      </w:r>
      <w:r w:rsidRPr="006127EF">
        <w:rPr>
          <w:sz w:val="28"/>
          <w:szCs w:val="28"/>
        </w:rPr>
        <w:t xml:space="preserve"> к настоящему Порядку.</w:t>
      </w:r>
    </w:p>
    <w:p w:rsidR="00D302A0" w:rsidRPr="00A769E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4. Организатор отбора готовит сообщение о проведении отбора дворовых территорий многоквартирных домов, которое подлежит официальному опубликованию в печатных средствах массовой информации и размещению на официальном </w:t>
      </w:r>
      <w:r>
        <w:rPr>
          <w:sz w:val="28"/>
          <w:szCs w:val="28"/>
        </w:rPr>
        <w:t>сайте А</w:t>
      </w:r>
      <w:r w:rsidRPr="006127EF">
        <w:rPr>
          <w:sz w:val="28"/>
          <w:szCs w:val="28"/>
        </w:rPr>
        <w:t xml:space="preserve">дминистрации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A769E0">
        <w:rPr>
          <w:sz w:val="28"/>
          <w:szCs w:val="28"/>
        </w:rPr>
        <w:t>Убинского района Новосибирской области.</w:t>
      </w:r>
    </w:p>
    <w:p w:rsidR="00D302A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>5. Заявка на участие в отборе дворовых территорий многоквартирных домов подается участником</w:t>
      </w:r>
      <w:r>
        <w:rPr>
          <w:sz w:val="28"/>
          <w:szCs w:val="28"/>
        </w:rPr>
        <w:t xml:space="preserve"> </w:t>
      </w:r>
      <w:r w:rsidRPr="006127EF">
        <w:rPr>
          <w:sz w:val="28"/>
          <w:szCs w:val="28"/>
        </w:rPr>
        <w:t>отбора</w:t>
      </w:r>
      <w:r>
        <w:rPr>
          <w:sz w:val="28"/>
          <w:szCs w:val="28"/>
        </w:rPr>
        <w:t xml:space="preserve"> </w:t>
      </w:r>
      <w:r w:rsidRPr="006127EF">
        <w:rPr>
          <w:sz w:val="28"/>
          <w:szCs w:val="28"/>
        </w:rPr>
        <w:t xml:space="preserve">Организатору отбора в письменной форме в срок, установленный в сообщении о проведении </w:t>
      </w:r>
      <w:r>
        <w:rPr>
          <w:sz w:val="28"/>
          <w:szCs w:val="28"/>
        </w:rPr>
        <w:t>отбора дворовых территорий МКД.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>Заявка регистрируется специалистом, который делает отметку на заявке о получении такой заявки с указанием даты и времени ее получения.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>Срок подачи заявок составля</w:t>
      </w:r>
      <w:r>
        <w:rPr>
          <w:sz w:val="28"/>
          <w:szCs w:val="28"/>
        </w:rPr>
        <w:t>е</w:t>
      </w:r>
      <w:r w:rsidRPr="006127EF">
        <w:rPr>
          <w:sz w:val="28"/>
          <w:szCs w:val="28"/>
        </w:rPr>
        <w:t xml:space="preserve">т </w:t>
      </w:r>
      <w:r w:rsidRPr="00B81962">
        <w:rPr>
          <w:sz w:val="28"/>
          <w:szCs w:val="28"/>
        </w:rPr>
        <w:t>не более 20 календарных дней с момента опубликования сообщения на сайте Организатора отбора о проведении отбора.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Все листы заявки и прилагаемые документы на участие в отборе дворовых территорий многоквартирных домов </w:t>
      </w:r>
      <w:r w:rsidRPr="00577ACC">
        <w:rPr>
          <w:sz w:val="28"/>
          <w:szCs w:val="28"/>
        </w:rPr>
        <w:t xml:space="preserve">должны быть </w:t>
      </w:r>
      <w:r w:rsidRPr="006127EF">
        <w:rPr>
          <w:sz w:val="28"/>
          <w:szCs w:val="28"/>
        </w:rPr>
        <w:t>пронумерованы</w:t>
      </w:r>
      <w:r w:rsidRPr="00576848">
        <w:rPr>
          <w:sz w:val="28"/>
          <w:szCs w:val="28"/>
        </w:rPr>
        <w:t>. Заявка должна быть</w:t>
      </w:r>
      <w:r>
        <w:rPr>
          <w:sz w:val="28"/>
          <w:szCs w:val="28"/>
        </w:rPr>
        <w:t xml:space="preserve"> с</w:t>
      </w:r>
      <w:r w:rsidRPr="00576848">
        <w:rPr>
          <w:sz w:val="28"/>
          <w:szCs w:val="28"/>
        </w:rPr>
        <w:t xml:space="preserve">креплена печатью участника отбора (для юридических лиц) </w:t>
      </w:r>
      <w:r>
        <w:rPr>
          <w:sz w:val="28"/>
          <w:szCs w:val="28"/>
        </w:rPr>
        <w:t xml:space="preserve">и </w:t>
      </w:r>
      <w:r w:rsidRPr="00576848">
        <w:rPr>
          <w:sz w:val="28"/>
          <w:szCs w:val="28"/>
        </w:rPr>
        <w:t>подписана участником</w:t>
      </w:r>
      <w:r>
        <w:rPr>
          <w:sz w:val="28"/>
          <w:szCs w:val="28"/>
        </w:rPr>
        <w:t xml:space="preserve"> </w:t>
      </w:r>
      <w:r w:rsidRPr="00576848">
        <w:rPr>
          <w:sz w:val="28"/>
          <w:szCs w:val="28"/>
        </w:rPr>
        <w:t>отбора.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6. К заявке прилагаются следующие документы: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1) копии протоколов общего собрания собственников помещений в многоквартирном доме, оформленные в соответствии с требованиями Жилищного кодекса Российской Федерации, с принятыми решениями: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- о выборе способа управления многоквартирным домом; </w:t>
      </w:r>
    </w:p>
    <w:p w:rsidR="00D302A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90625">
        <w:rPr>
          <w:sz w:val="28"/>
          <w:szCs w:val="28"/>
        </w:rPr>
        <w:t>- об участии в отборе дворовых те</w:t>
      </w:r>
      <w:r>
        <w:rPr>
          <w:sz w:val="28"/>
          <w:szCs w:val="28"/>
        </w:rPr>
        <w:t>рриторий многоквартирных домов для</w:t>
      </w:r>
      <w:r w:rsidRPr="006127EF">
        <w:rPr>
          <w:sz w:val="28"/>
          <w:szCs w:val="28"/>
        </w:rPr>
        <w:t xml:space="preserve"> проведени</w:t>
      </w:r>
      <w:r>
        <w:rPr>
          <w:sz w:val="28"/>
          <w:szCs w:val="28"/>
        </w:rPr>
        <w:t>я</w:t>
      </w:r>
      <w:r w:rsidRPr="006127EF">
        <w:rPr>
          <w:sz w:val="28"/>
          <w:szCs w:val="28"/>
        </w:rPr>
        <w:t xml:space="preserve"> работ по ремонту и благоустройству дворовых территорий; </w:t>
      </w:r>
    </w:p>
    <w:p w:rsidR="00D302A0" w:rsidRPr="00167127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67127">
        <w:rPr>
          <w:sz w:val="28"/>
          <w:szCs w:val="28"/>
        </w:rPr>
        <w:t xml:space="preserve">- об утверждении схемы благоустройства дворовой территории и видов планируемых работ; </w:t>
      </w:r>
    </w:p>
    <w:p w:rsidR="00D302A0" w:rsidRPr="00167127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67127">
        <w:rPr>
          <w:sz w:val="28"/>
          <w:szCs w:val="28"/>
        </w:rPr>
        <w:t>- об определении уполномоченных лиц</w:t>
      </w:r>
      <w:r>
        <w:rPr>
          <w:sz w:val="28"/>
          <w:szCs w:val="28"/>
        </w:rPr>
        <w:t>,</w:t>
      </w:r>
      <w:r w:rsidRPr="00167127">
        <w:rPr>
          <w:sz w:val="28"/>
          <w:szCs w:val="28"/>
        </w:rPr>
        <w:t xml:space="preserve"> из числа собственников помещений, для подачи заявки Организатору отбора, для участия в обследовании дворовой территории, приемке выполненных работ по благоустройству дворовой территории многоквартирного дома, в том числе подписании соответствующих актов приемки выполненных работ и актов приема-передачи объектов внешнего благоустройства в состав общедомового имущества; </w:t>
      </w:r>
    </w:p>
    <w:p w:rsidR="00D302A0" w:rsidRPr="00167127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67127">
        <w:rPr>
          <w:sz w:val="28"/>
          <w:szCs w:val="28"/>
        </w:rPr>
        <w:t>- о</w:t>
      </w:r>
      <w:r>
        <w:rPr>
          <w:sz w:val="28"/>
          <w:szCs w:val="28"/>
        </w:rPr>
        <w:t xml:space="preserve"> принятии решения</w:t>
      </w:r>
      <w:r w:rsidRPr="00167127">
        <w:rPr>
          <w:sz w:val="28"/>
          <w:szCs w:val="28"/>
        </w:rPr>
        <w:t xml:space="preserve"> последующе</w:t>
      </w:r>
      <w:r>
        <w:rPr>
          <w:sz w:val="28"/>
          <w:szCs w:val="28"/>
        </w:rPr>
        <w:t>го</w:t>
      </w:r>
      <w:r w:rsidRPr="00167127">
        <w:rPr>
          <w:sz w:val="28"/>
          <w:szCs w:val="28"/>
        </w:rPr>
        <w:t xml:space="preserve"> содержани</w:t>
      </w:r>
      <w:r>
        <w:rPr>
          <w:sz w:val="28"/>
          <w:szCs w:val="28"/>
        </w:rPr>
        <w:t>я</w:t>
      </w:r>
      <w:r w:rsidRPr="00167127">
        <w:rPr>
          <w:sz w:val="28"/>
          <w:szCs w:val="28"/>
        </w:rPr>
        <w:t xml:space="preserve"> за счет средств собственников помещений в МКД и текущем ремонте объектов внешнего благоустройства, выполненных в рамках мероприятий, согласно предлагаемому обслуживающей организацией размеру платы за содержание жилого помещения. </w:t>
      </w:r>
    </w:p>
    <w:p w:rsidR="00D302A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>2) акт обследования дворов</w:t>
      </w:r>
      <w:r>
        <w:rPr>
          <w:sz w:val="28"/>
          <w:szCs w:val="28"/>
        </w:rPr>
        <w:t xml:space="preserve">ой </w:t>
      </w:r>
      <w:r w:rsidRPr="006127EF">
        <w:rPr>
          <w:sz w:val="28"/>
          <w:szCs w:val="28"/>
        </w:rPr>
        <w:t>территори</w:t>
      </w:r>
      <w:r>
        <w:rPr>
          <w:sz w:val="28"/>
          <w:szCs w:val="28"/>
        </w:rPr>
        <w:t xml:space="preserve">и </w:t>
      </w:r>
      <w:r w:rsidRPr="006127EF">
        <w:rPr>
          <w:sz w:val="28"/>
          <w:szCs w:val="28"/>
        </w:rPr>
        <w:t>многоквартирн</w:t>
      </w:r>
      <w:r>
        <w:rPr>
          <w:sz w:val="28"/>
          <w:szCs w:val="28"/>
        </w:rPr>
        <w:t>ого дома</w:t>
      </w:r>
      <w:r w:rsidRPr="006127EF">
        <w:rPr>
          <w:sz w:val="28"/>
          <w:szCs w:val="28"/>
        </w:rPr>
        <w:t xml:space="preserve">;  </w:t>
      </w:r>
    </w:p>
    <w:p w:rsidR="00D302A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3) справка от </w:t>
      </w:r>
      <w:r w:rsidRPr="00B81962">
        <w:rPr>
          <w:sz w:val="28"/>
          <w:szCs w:val="28"/>
        </w:rPr>
        <w:t>управляющей компании (</w:t>
      </w:r>
      <w:r w:rsidRPr="006127EF">
        <w:rPr>
          <w:sz w:val="28"/>
          <w:szCs w:val="28"/>
        </w:rPr>
        <w:t>товарищества собственников жилья, жилищного или иного специализированно</w:t>
      </w:r>
      <w:r>
        <w:rPr>
          <w:sz w:val="28"/>
          <w:szCs w:val="28"/>
        </w:rPr>
        <w:t>го потребительского кооператива</w:t>
      </w:r>
      <w:r w:rsidRPr="00B81962">
        <w:rPr>
          <w:sz w:val="28"/>
          <w:szCs w:val="28"/>
        </w:rPr>
        <w:t>)</w:t>
      </w:r>
      <w:r>
        <w:rPr>
          <w:sz w:val="28"/>
          <w:szCs w:val="28"/>
        </w:rPr>
        <w:t xml:space="preserve"> о ф</w:t>
      </w:r>
      <w:r w:rsidRPr="001D5965">
        <w:rPr>
          <w:sz w:val="28"/>
          <w:szCs w:val="28"/>
        </w:rPr>
        <w:t>инансов</w:t>
      </w:r>
      <w:r>
        <w:rPr>
          <w:sz w:val="28"/>
          <w:szCs w:val="28"/>
        </w:rPr>
        <w:t>ой</w:t>
      </w:r>
      <w:r w:rsidRPr="001D5965">
        <w:rPr>
          <w:sz w:val="28"/>
          <w:szCs w:val="28"/>
        </w:rPr>
        <w:t xml:space="preserve"> дисциплин</w:t>
      </w:r>
      <w:r>
        <w:rPr>
          <w:sz w:val="28"/>
          <w:szCs w:val="28"/>
        </w:rPr>
        <w:t>е</w:t>
      </w:r>
      <w:r w:rsidRPr="001D5965">
        <w:rPr>
          <w:sz w:val="28"/>
          <w:szCs w:val="28"/>
        </w:rPr>
        <w:t xml:space="preserve"> собственников помещений в многоквартирном доме (</w:t>
      </w:r>
      <w:r>
        <w:rPr>
          <w:sz w:val="28"/>
          <w:szCs w:val="28"/>
        </w:rPr>
        <w:t>процент</w:t>
      </w:r>
      <w:r w:rsidRPr="001D5965">
        <w:rPr>
          <w:sz w:val="28"/>
          <w:szCs w:val="28"/>
        </w:rPr>
        <w:t xml:space="preserve"> суммарной задолженности по </w:t>
      </w:r>
      <w:r>
        <w:rPr>
          <w:sz w:val="28"/>
          <w:szCs w:val="28"/>
        </w:rPr>
        <w:t>о</w:t>
      </w:r>
      <w:r w:rsidRPr="001D5965">
        <w:rPr>
          <w:sz w:val="28"/>
          <w:szCs w:val="28"/>
        </w:rPr>
        <w:t xml:space="preserve">плате за содержание </w:t>
      </w:r>
      <w:r>
        <w:rPr>
          <w:sz w:val="28"/>
          <w:szCs w:val="28"/>
        </w:rPr>
        <w:t xml:space="preserve">и ремонт, </w:t>
      </w:r>
      <w:r w:rsidRPr="001D5965">
        <w:rPr>
          <w:sz w:val="28"/>
          <w:szCs w:val="28"/>
        </w:rPr>
        <w:t>коммунальны</w:t>
      </w:r>
      <w:r>
        <w:rPr>
          <w:sz w:val="28"/>
          <w:szCs w:val="28"/>
        </w:rPr>
        <w:t>х</w:t>
      </w:r>
      <w:r w:rsidRPr="001D5965">
        <w:rPr>
          <w:sz w:val="28"/>
          <w:szCs w:val="28"/>
        </w:rPr>
        <w:t xml:space="preserve"> ресурс</w:t>
      </w:r>
      <w:r>
        <w:rPr>
          <w:sz w:val="28"/>
          <w:szCs w:val="28"/>
        </w:rPr>
        <w:t>ов за 2017 год</w:t>
      </w:r>
      <w:r w:rsidRPr="001D5965">
        <w:rPr>
          <w:sz w:val="28"/>
          <w:szCs w:val="28"/>
        </w:rPr>
        <w:t>)</w:t>
      </w:r>
      <w:r>
        <w:rPr>
          <w:sz w:val="28"/>
          <w:szCs w:val="28"/>
        </w:rPr>
        <w:t>, в случае непосредственного управления МКД – справка из расчетно-кассового центра;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4) копия кадастрового паспорта (при наличии).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>7. В отношении одной дворовой территории многоквартирн</w:t>
      </w:r>
      <w:r>
        <w:rPr>
          <w:sz w:val="28"/>
          <w:szCs w:val="28"/>
        </w:rPr>
        <w:t>ого</w:t>
      </w:r>
      <w:r w:rsidRPr="006127EF">
        <w:rPr>
          <w:sz w:val="28"/>
          <w:szCs w:val="28"/>
        </w:rPr>
        <w:t xml:space="preserve"> дом</w:t>
      </w:r>
      <w:r>
        <w:rPr>
          <w:sz w:val="28"/>
          <w:szCs w:val="28"/>
        </w:rPr>
        <w:t>а</w:t>
      </w:r>
      <w:r w:rsidRPr="006127EF">
        <w:rPr>
          <w:sz w:val="28"/>
          <w:szCs w:val="28"/>
        </w:rPr>
        <w:t xml:space="preserve"> может быть подана только одна заявка на участие в отборе.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8. Каждая заявка на участие в отборе регистрируется Организатором отбора отдельно.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Заявки, поступившие после установленного срока, не рассматриваются, регистрируются и возвращаются участнику отбора. </w:t>
      </w:r>
    </w:p>
    <w:p w:rsidR="00D302A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2B6348">
        <w:rPr>
          <w:sz w:val="28"/>
          <w:szCs w:val="28"/>
        </w:rPr>
        <w:t xml:space="preserve">9. Для обобщения и оценки предложений от участников общественного обсуждения проекта муниципальной программы «Формирование современной городской среды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807F02">
        <w:rPr>
          <w:sz w:val="28"/>
          <w:szCs w:val="28"/>
        </w:rPr>
        <w:t>Убинского района Новосибирской области</w:t>
      </w:r>
      <w:r>
        <w:rPr>
          <w:sz w:val="28"/>
          <w:szCs w:val="28"/>
        </w:rPr>
        <w:t xml:space="preserve"> на 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а»  постановлением А</w:t>
      </w:r>
      <w:r w:rsidRPr="002B6348">
        <w:rPr>
          <w:sz w:val="28"/>
          <w:szCs w:val="28"/>
        </w:rPr>
        <w:t xml:space="preserve">дминистрации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807F02">
        <w:rPr>
          <w:sz w:val="28"/>
          <w:szCs w:val="28"/>
        </w:rPr>
        <w:t>Убинского района Новосибирской области</w:t>
      </w:r>
      <w:r>
        <w:rPr>
          <w:sz w:val="28"/>
          <w:szCs w:val="28"/>
        </w:rPr>
        <w:t xml:space="preserve"> </w:t>
      </w:r>
      <w:r w:rsidRPr="002B6348">
        <w:rPr>
          <w:sz w:val="28"/>
          <w:szCs w:val="28"/>
        </w:rPr>
        <w:t>создается общественная комиссия</w:t>
      </w:r>
      <w:r>
        <w:rPr>
          <w:sz w:val="28"/>
          <w:szCs w:val="28"/>
        </w:rPr>
        <w:t xml:space="preserve"> </w:t>
      </w:r>
      <w:r w:rsidRPr="002B6348">
        <w:rPr>
          <w:sz w:val="28"/>
          <w:szCs w:val="28"/>
        </w:rPr>
        <w:t xml:space="preserve">для осуществления контроля и координации реализации муниципальной программы «Формирование современной городской среды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807F02">
        <w:rPr>
          <w:sz w:val="28"/>
          <w:szCs w:val="28"/>
        </w:rPr>
        <w:t>Убинского района Новосибирской области</w:t>
      </w:r>
      <w:r w:rsidRPr="002B6348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B6348">
        <w:rPr>
          <w:sz w:val="28"/>
          <w:szCs w:val="28"/>
        </w:rPr>
        <w:t>», а также для осуществления контроля за реализацией программы после ее утверждения в установленном порядке</w:t>
      </w:r>
      <w:r>
        <w:rPr>
          <w:sz w:val="28"/>
          <w:szCs w:val="28"/>
        </w:rPr>
        <w:t xml:space="preserve"> (далее – Комиссия)</w:t>
      </w:r>
      <w:r w:rsidRPr="002B6348">
        <w:rPr>
          <w:sz w:val="28"/>
          <w:szCs w:val="28"/>
        </w:rPr>
        <w:t xml:space="preserve">, в состав которой включаются представители </w:t>
      </w:r>
      <w:r>
        <w:rPr>
          <w:sz w:val="28"/>
          <w:szCs w:val="28"/>
        </w:rPr>
        <w:t>А</w:t>
      </w:r>
      <w:r w:rsidRPr="002B6348">
        <w:rPr>
          <w:sz w:val="28"/>
          <w:szCs w:val="28"/>
        </w:rPr>
        <w:t xml:space="preserve">дминистрации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807F02">
        <w:rPr>
          <w:sz w:val="28"/>
          <w:szCs w:val="28"/>
        </w:rPr>
        <w:t>Убинского района Новосибирской области</w:t>
      </w:r>
      <w:r w:rsidRPr="002B6348">
        <w:rPr>
          <w:sz w:val="28"/>
          <w:szCs w:val="28"/>
        </w:rPr>
        <w:t xml:space="preserve">, депутаты </w:t>
      </w:r>
      <w:r>
        <w:rPr>
          <w:sz w:val="28"/>
          <w:szCs w:val="28"/>
        </w:rPr>
        <w:t xml:space="preserve">Совета депутатов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807F02">
        <w:rPr>
          <w:sz w:val="28"/>
          <w:szCs w:val="28"/>
        </w:rPr>
        <w:t>Убинского района Новосибирской области</w:t>
      </w:r>
      <w:r w:rsidRPr="002B6348">
        <w:rPr>
          <w:sz w:val="28"/>
          <w:szCs w:val="28"/>
        </w:rPr>
        <w:t>, председатели советов многоквартирных жилых домов (ТСЖ, ЖСК), иные представители общественности</w:t>
      </w:r>
      <w:r>
        <w:rPr>
          <w:sz w:val="28"/>
          <w:szCs w:val="28"/>
        </w:rPr>
        <w:t xml:space="preserve">, </w:t>
      </w:r>
      <w:r w:rsidRPr="002B6348">
        <w:rPr>
          <w:sz w:val="28"/>
          <w:szCs w:val="28"/>
        </w:rPr>
        <w:t>пред</w:t>
      </w:r>
      <w:r>
        <w:rPr>
          <w:sz w:val="28"/>
          <w:szCs w:val="28"/>
        </w:rPr>
        <w:t>ставит</w:t>
      </w:r>
      <w:r w:rsidRPr="002B6348">
        <w:rPr>
          <w:sz w:val="28"/>
          <w:szCs w:val="28"/>
        </w:rPr>
        <w:t>ели</w:t>
      </w:r>
      <w:r>
        <w:rPr>
          <w:sz w:val="28"/>
          <w:szCs w:val="28"/>
        </w:rPr>
        <w:t xml:space="preserve"> общественности</w:t>
      </w:r>
      <w:r w:rsidRPr="002B6348">
        <w:rPr>
          <w:sz w:val="28"/>
          <w:szCs w:val="28"/>
        </w:rPr>
        <w:t>.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>Комиссия проводит отбор представленных заявок посредством оценки заявок на участие в отборе дворовых террито</w:t>
      </w:r>
      <w:r>
        <w:rPr>
          <w:sz w:val="28"/>
          <w:szCs w:val="28"/>
        </w:rPr>
        <w:t>рий многоквартирных домов по ба</w:t>
      </w:r>
      <w:r w:rsidRPr="006127EF">
        <w:rPr>
          <w:sz w:val="28"/>
          <w:szCs w:val="28"/>
        </w:rPr>
        <w:t>л</w:t>
      </w:r>
      <w:r>
        <w:rPr>
          <w:sz w:val="28"/>
          <w:szCs w:val="28"/>
        </w:rPr>
        <w:t>л</w:t>
      </w:r>
      <w:r w:rsidRPr="006127EF">
        <w:rPr>
          <w:sz w:val="28"/>
          <w:szCs w:val="28"/>
        </w:rPr>
        <w:t xml:space="preserve">ьной системе, исходя из содержания и значимости критериев отбора дворовых территорий многоквартирных домов для формирования адресного перечня дворовых территорий для включения в муниципальную программу «Формирование современной городской среды 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807F02">
        <w:rPr>
          <w:sz w:val="28"/>
          <w:szCs w:val="28"/>
        </w:rPr>
        <w:t>Убинского района Новосибирской области</w:t>
      </w:r>
      <w:r w:rsidRPr="006127EF">
        <w:rPr>
          <w:sz w:val="28"/>
          <w:szCs w:val="28"/>
        </w:rPr>
        <w:t xml:space="preserve">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6127EF">
        <w:rPr>
          <w:sz w:val="28"/>
          <w:szCs w:val="28"/>
        </w:rPr>
        <w:t>» на проведение работ</w:t>
      </w:r>
      <w:r>
        <w:rPr>
          <w:sz w:val="28"/>
          <w:szCs w:val="28"/>
        </w:rPr>
        <w:t>,</w:t>
      </w:r>
      <w:r w:rsidRPr="006127EF">
        <w:rPr>
          <w:sz w:val="28"/>
          <w:szCs w:val="28"/>
        </w:rPr>
        <w:t xml:space="preserve"> указанных в </w:t>
      </w:r>
      <w:r w:rsidRPr="00EF14C8">
        <w:rPr>
          <w:sz w:val="28"/>
          <w:szCs w:val="28"/>
        </w:rPr>
        <w:t>приложении № 4</w:t>
      </w:r>
      <w:r w:rsidRPr="006127EF">
        <w:rPr>
          <w:sz w:val="28"/>
          <w:szCs w:val="28"/>
        </w:rPr>
        <w:t xml:space="preserve"> к настоящему Порядку, в срок </w:t>
      </w:r>
      <w:r w:rsidRPr="00EF14C8">
        <w:rPr>
          <w:sz w:val="28"/>
          <w:szCs w:val="28"/>
        </w:rPr>
        <w:t>не более 5 рабочих дней</w:t>
      </w:r>
      <w:r w:rsidRPr="006127EF">
        <w:rPr>
          <w:sz w:val="28"/>
          <w:szCs w:val="28"/>
        </w:rPr>
        <w:t xml:space="preserve"> с момента окончания срока подачи заявок.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Использование иных критериев оценки заявок не допускается.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>10. Комиссия рассматривает заявки на участие в отборе на соответствие требованиям, установленным настоящим Порядком, о чем составляется протокол рассмотрения и оценки заявок на участие в отборе (далее – П</w:t>
      </w:r>
      <w:r>
        <w:rPr>
          <w:sz w:val="28"/>
          <w:szCs w:val="28"/>
        </w:rPr>
        <w:t>ротокол</w:t>
      </w:r>
      <w:r w:rsidRPr="006127EF">
        <w:rPr>
          <w:sz w:val="28"/>
          <w:szCs w:val="28"/>
        </w:rPr>
        <w:t xml:space="preserve"> оценки), в котором в обязательном порядке оцениваются заявки всех участников отбора, с указанием набранных ими бал</w:t>
      </w:r>
      <w:r>
        <w:rPr>
          <w:sz w:val="28"/>
          <w:szCs w:val="28"/>
        </w:rPr>
        <w:t>л</w:t>
      </w:r>
      <w:r w:rsidRPr="006127EF">
        <w:rPr>
          <w:sz w:val="28"/>
          <w:szCs w:val="28"/>
        </w:rPr>
        <w:t xml:space="preserve">ов и порядковых номеров, присвоенных участникам отбора по количеству набранных баллов. Меньший порядковый номер присваивается участнику отбора, набравшему </w:t>
      </w:r>
      <w:r>
        <w:rPr>
          <w:sz w:val="28"/>
          <w:szCs w:val="28"/>
        </w:rPr>
        <w:t>наи</w:t>
      </w:r>
      <w:r w:rsidRPr="006127EF">
        <w:rPr>
          <w:sz w:val="28"/>
          <w:szCs w:val="28"/>
        </w:rPr>
        <w:t xml:space="preserve">большее количество баллов.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EF14C8">
        <w:rPr>
          <w:sz w:val="28"/>
          <w:szCs w:val="28"/>
        </w:rPr>
        <w:t>В случае если участники отбора набирают одинаковое количество баллов, меньший порядковый номер присваивается участнику отбора, заявка на участие в отборе которого поступила ранее других.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В результате оценки представленных заявок осуществляется формирование адресного перечня дворовых территорий многоквартирных домов из участников отбора в порядке очередности, в зависимости от присвоенного порядкового номера в порядке возрастания. </w:t>
      </w:r>
    </w:p>
    <w:p w:rsidR="00D302A0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11. Протокол оценки подписывается всеми членами Комиссии, присутствовавшими на заседании, и размещается на официальном сайте </w:t>
      </w:r>
      <w:r>
        <w:rPr>
          <w:sz w:val="28"/>
          <w:szCs w:val="28"/>
        </w:rPr>
        <w:t>О</w:t>
      </w:r>
      <w:r w:rsidRPr="006127EF">
        <w:rPr>
          <w:sz w:val="28"/>
          <w:szCs w:val="28"/>
        </w:rPr>
        <w:t xml:space="preserve">рганизатора конкурса и в средствах массовой информации в течение трех рабочих дней с момента его подписания.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12. Заявка на участие в отборе отклоняется комиссией в следующих случаях: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1) представления пакета документов не в полном объеме;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2) невыполнения участником отбора условий, установленных в пункте 3 настоящего Порядка;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3) представления недостоверных сведений.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 xml:space="preserve">13. Отбор признается несостоявшимся в случаях, если: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1) отклонены все заявки на участие в отборе;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2) не подано ни одной заявки на участие в отборе;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3) подана только одна заявка на участие в отборе.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14. В случае</w:t>
      </w:r>
      <w:r w:rsidRPr="006127EF">
        <w:rPr>
          <w:sz w:val="28"/>
          <w:szCs w:val="28"/>
        </w:rPr>
        <w:t xml:space="preserve"> если по окончании срока подачи заявок на участие в отборе подана только одна заявка на участие в отборе, Комиссия признает отбор несостоявшимся и рассматривает указанную заявку. </w:t>
      </w:r>
    </w:p>
    <w:p w:rsidR="00D302A0" w:rsidRPr="006127EF" w:rsidRDefault="00D302A0" w:rsidP="005179F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127EF">
        <w:rPr>
          <w:sz w:val="28"/>
          <w:szCs w:val="28"/>
        </w:rPr>
        <w:t xml:space="preserve">Если заявка соответствует требованиям и условиям настоящего Порядка, дворовая территория включается в перечень дворовых территорий. </w:t>
      </w:r>
    </w:p>
    <w:p w:rsidR="00D302A0" w:rsidRPr="00B87CFC" w:rsidRDefault="00D302A0" w:rsidP="00B87CFC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6127EF">
        <w:rPr>
          <w:sz w:val="28"/>
          <w:szCs w:val="28"/>
        </w:rPr>
        <w:t>15. По окончании выполнения работ по ремонту и благоустройству дво</w:t>
      </w:r>
      <w:r>
        <w:rPr>
          <w:sz w:val="28"/>
          <w:szCs w:val="28"/>
        </w:rPr>
        <w:t>ровой территории многоквартирного дома</w:t>
      </w:r>
      <w:r w:rsidRPr="006127EF">
        <w:rPr>
          <w:sz w:val="28"/>
          <w:szCs w:val="28"/>
        </w:rPr>
        <w:t xml:space="preserve"> уполномоченное собственниками помещений лицо подписывает акт приема-передачи объектов внешнего благоустройства для их последующего содержания в соответствии с приложением № 5 к настоящему Порядку. </w:t>
      </w:r>
    </w:p>
    <w:p w:rsidR="00D302A0" w:rsidRDefault="00D302A0" w:rsidP="005179FD">
      <w:pPr>
        <w:spacing w:line="276" w:lineRule="auto"/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Default="00D302A0" w:rsidP="00B87CFC">
      <w:pPr>
        <w:widowControl w:val="0"/>
        <w:jc w:val="right"/>
        <w:rPr>
          <w:sz w:val="28"/>
          <w:szCs w:val="28"/>
        </w:rPr>
      </w:pPr>
    </w:p>
    <w:p w:rsidR="00D302A0" w:rsidRPr="00B87CFC" w:rsidRDefault="00D302A0" w:rsidP="002C64A8">
      <w:pPr>
        <w:spacing w:after="200"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B87CFC">
        <w:rPr>
          <w:sz w:val="28"/>
          <w:szCs w:val="28"/>
        </w:rPr>
        <w:t>Приложение № 1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к Порядку включения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дворовых территорий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многоквартирных домов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в муниципальную программу </w:t>
      </w:r>
    </w:p>
    <w:p w:rsidR="00D302A0" w:rsidRPr="00CD5026" w:rsidRDefault="00D302A0" w:rsidP="002C1EA5">
      <w:pPr>
        <w:tabs>
          <w:tab w:val="left" w:pos="0"/>
        </w:tabs>
        <w:jc w:val="right"/>
        <w:rPr>
          <w:sz w:val="28"/>
          <w:szCs w:val="28"/>
        </w:rPr>
      </w:pPr>
      <w:r w:rsidRPr="00CD5026">
        <w:rPr>
          <w:sz w:val="28"/>
          <w:szCs w:val="28"/>
        </w:rPr>
        <w:t>«</w:t>
      </w:r>
      <w:r w:rsidRPr="00440948">
        <w:rPr>
          <w:rStyle w:val="Strong"/>
          <w:rFonts w:ascii="open_sansregular" w:hAnsi="open_sansregular"/>
          <w:b w:val="0"/>
          <w:sz w:val="28"/>
          <w:szCs w:val="28"/>
        </w:rPr>
        <w:t>Раисинского сельсовета</w:t>
      </w:r>
    </w:p>
    <w:p w:rsidR="00D302A0" w:rsidRPr="00CD5026" w:rsidRDefault="00D302A0" w:rsidP="002C1EA5">
      <w:pPr>
        <w:tabs>
          <w:tab w:val="left" w:pos="0"/>
        </w:tabs>
        <w:jc w:val="right"/>
        <w:rPr>
          <w:sz w:val="28"/>
          <w:szCs w:val="28"/>
        </w:rPr>
      </w:pPr>
      <w:r w:rsidRPr="00CD5026">
        <w:rPr>
          <w:sz w:val="28"/>
          <w:szCs w:val="28"/>
        </w:rPr>
        <w:t>Убинского района</w:t>
      </w:r>
    </w:p>
    <w:p w:rsidR="00D302A0" w:rsidRDefault="00D302A0" w:rsidP="002C1EA5">
      <w:pPr>
        <w:tabs>
          <w:tab w:val="left" w:pos="0"/>
        </w:tabs>
        <w:jc w:val="right"/>
        <w:rPr>
          <w:sz w:val="28"/>
          <w:szCs w:val="28"/>
        </w:rPr>
      </w:pPr>
      <w:r w:rsidRPr="00CD5026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</w:t>
      </w:r>
      <w:r w:rsidRPr="00B87CFC">
        <w:rPr>
          <w:sz w:val="28"/>
          <w:szCs w:val="28"/>
        </w:rPr>
        <w:t xml:space="preserve">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B87CFC">
        <w:rPr>
          <w:sz w:val="28"/>
          <w:szCs w:val="28"/>
        </w:rPr>
        <w:t>»</w:t>
      </w:r>
    </w:p>
    <w:p w:rsidR="00D302A0" w:rsidRPr="00B87CFC" w:rsidRDefault="00D302A0" w:rsidP="002C1EA5">
      <w:pPr>
        <w:tabs>
          <w:tab w:val="left" w:pos="0"/>
        </w:tabs>
        <w:jc w:val="right"/>
        <w:rPr>
          <w:sz w:val="28"/>
          <w:szCs w:val="28"/>
        </w:rPr>
      </w:pPr>
    </w:p>
    <w:p w:rsidR="00D302A0" w:rsidRPr="00B87CFC" w:rsidRDefault="00D302A0" w:rsidP="00B87CFC">
      <w:pPr>
        <w:tabs>
          <w:tab w:val="left" w:pos="0"/>
        </w:tabs>
        <w:jc w:val="both"/>
        <w:rPr>
          <w:sz w:val="28"/>
          <w:szCs w:val="28"/>
        </w:rPr>
      </w:pPr>
    </w:p>
    <w:p w:rsidR="00D302A0" w:rsidRDefault="00D302A0" w:rsidP="00B87CFC">
      <w:pPr>
        <w:tabs>
          <w:tab w:val="left" w:pos="0"/>
        </w:tabs>
        <w:jc w:val="center"/>
        <w:rPr>
          <w:b/>
          <w:sz w:val="28"/>
          <w:szCs w:val="28"/>
        </w:rPr>
      </w:pPr>
      <w:r w:rsidRPr="00B87CFC">
        <w:rPr>
          <w:b/>
          <w:sz w:val="28"/>
          <w:szCs w:val="28"/>
        </w:rPr>
        <w:t>ЗАЯВКА</w:t>
      </w:r>
    </w:p>
    <w:p w:rsidR="00D302A0" w:rsidRPr="00B87CFC" w:rsidRDefault="00D302A0" w:rsidP="00B87CFC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D302A0" w:rsidRPr="00B87CFC" w:rsidRDefault="00D302A0" w:rsidP="002C1EA5">
      <w:pPr>
        <w:tabs>
          <w:tab w:val="left" w:pos="0"/>
        </w:tabs>
        <w:jc w:val="center"/>
        <w:rPr>
          <w:b/>
          <w:sz w:val="28"/>
          <w:szCs w:val="28"/>
        </w:rPr>
      </w:pPr>
      <w:r w:rsidRPr="00B87CFC">
        <w:rPr>
          <w:b/>
          <w:sz w:val="28"/>
          <w:szCs w:val="28"/>
        </w:rPr>
        <w:t xml:space="preserve">на участие в отборе дворовых территорий многоквартирных домов для включения в муниципальную программу «Формирование современной городской среды </w:t>
      </w:r>
      <w:r w:rsidRPr="00440948">
        <w:rPr>
          <w:rStyle w:val="Strong"/>
          <w:rFonts w:ascii="open_sansregular" w:hAnsi="open_sansregular"/>
          <w:sz w:val="28"/>
          <w:szCs w:val="28"/>
        </w:rPr>
        <w:t>Раисинского сельсовета</w:t>
      </w:r>
      <w:r>
        <w:rPr>
          <w:rStyle w:val="Strong"/>
          <w:rFonts w:ascii="open_sansregular" w:hAnsi="open_sansregular"/>
          <w:color w:val="444444"/>
          <w:sz w:val="27"/>
          <w:szCs w:val="27"/>
        </w:rPr>
        <w:t xml:space="preserve"> </w:t>
      </w:r>
      <w:r w:rsidRPr="005179FD">
        <w:rPr>
          <w:b/>
          <w:sz w:val="28"/>
          <w:szCs w:val="28"/>
        </w:rPr>
        <w:t>Убинского района Новосибирской области</w:t>
      </w:r>
      <w:r>
        <w:rPr>
          <w:b/>
          <w:sz w:val="28"/>
          <w:szCs w:val="28"/>
        </w:rPr>
        <w:t xml:space="preserve"> </w:t>
      </w:r>
      <w:r w:rsidRPr="00B87CFC">
        <w:rPr>
          <w:b/>
          <w:sz w:val="28"/>
          <w:szCs w:val="28"/>
        </w:rPr>
        <w:t xml:space="preserve">на </w:t>
      </w:r>
      <w:r w:rsidRPr="002C64A8">
        <w:rPr>
          <w:b/>
          <w:sz w:val="28"/>
          <w:szCs w:val="28"/>
        </w:rPr>
        <w:t>2018-2022 года</w:t>
      </w:r>
      <w:r w:rsidRPr="00B87CFC">
        <w:rPr>
          <w:b/>
          <w:sz w:val="28"/>
          <w:szCs w:val="28"/>
        </w:rPr>
        <w:t>»</w:t>
      </w:r>
    </w:p>
    <w:p w:rsidR="00D302A0" w:rsidRPr="00B87CFC" w:rsidRDefault="00D302A0" w:rsidP="00B87CFC">
      <w:pPr>
        <w:tabs>
          <w:tab w:val="left" w:pos="0"/>
        </w:tabs>
        <w:jc w:val="both"/>
        <w:rPr>
          <w:sz w:val="28"/>
          <w:szCs w:val="28"/>
        </w:rPr>
      </w:pPr>
    </w:p>
    <w:p w:rsidR="00D302A0" w:rsidRDefault="00D302A0" w:rsidP="002C1EA5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B87CFC">
        <w:rPr>
          <w:b/>
          <w:sz w:val="28"/>
          <w:szCs w:val="28"/>
        </w:rPr>
        <w:tab/>
      </w:r>
      <w:r w:rsidRPr="00CD5026">
        <w:rPr>
          <w:sz w:val="28"/>
          <w:szCs w:val="28"/>
        </w:rPr>
        <w:t>Куда</w:t>
      </w:r>
      <w:r w:rsidRPr="00B87CFC">
        <w:rPr>
          <w:sz w:val="28"/>
          <w:szCs w:val="28"/>
        </w:rPr>
        <w:t xml:space="preserve">: </w:t>
      </w:r>
      <w:r>
        <w:rPr>
          <w:sz w:val="28"/>
          <w:szCs w:val="28"/>
        </w:rPr>
        <w:t>А</w:t>
      </w:r>
      <w:r w:rsidRPr="00B87CFC">
        <w:rPr>
          <w:sz w:val="28"/>
          <w:szCs w:val="28"/>
        </w:rPr>
        <w:t xml:space="preserve">дминистрация </w:t>
      </w:r>
      <w:r w:rsidRPr="00D03128">
        <w:rPr>
          <w:sz w:val="28"/>
          <w:szCs w:val="28"/>
        </w:rPr>
        <w:t>Раисинского сельсовета Убинского района Новосибирской области:</w:t>
      </w:r>
      <w:r>
        <w:rPr>
          <w:sz w:val="28"/>
          <w:szCs w:val="28"/>
        </w:rPr>
        <w:t xml:space="preserve"> </w:t>
      </w:r>
      <w:r w:rsidRPr="00D03128">
        <w:rPr>
          <w:sz w:val="28"/>
          <w:szCs w:val="28"/>
        </w:rPr>
        <w:t>63252</w:t>
      </w:r>
      <w:r>
        <w:rPr>
          <w:sz w:val="28"/>
          <w:szCs w:val="28"/>
        </w:rPr>
        <w:t>7</w:t>
      </w:r>
      <w:r w:rsidRPr="00D03128">
        <w:rPr>
          <w:sz w:val="28"/>
          <w:szCs w:val="28"/>
        </w:rPr>
        <w:t xml:space="preserve">, Новосибирская область, Убинский район, </w:t>
      </w:r>
      <w:r>
        <w:rPr>
          <w:sz w:val="28"/>
          <w:szCs w:val="28"/>
        </w:rPr>
        <w:t xml:space="preserve"> </w:t>
      </w:r>
    </w:p>
    <w:p w:rsidR="00D302A0" w:rsidRPr="00D03128" w:rsidRDefault="00D302A0" w:rsidP="002C1EA5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D03128">
        <w:rPr>
          <w:sz w:val="28"/>
          <w:szCs w:val="28"/>
        </w:rPr>
        <w:t>с.</w:t>
      </w:r>
      <w:r>
        <w:rPr>
          <w:sz w:val="28"/>
          <w:szCs w:val="28"/>
        </w:rPr>
        <w:t xml:space="preserve"> Раисино</w:t>
      </w:r>
      <w:r w:rsidRPr="00D03128">
        <w:rPr>
          <w:sz w:val="28"/>
          <w:szCs w:val="28"/>
        </w:rPr>
        <w:t xml:space="preserve">, ул. </w:t>
      </w:r>
      <w:r>
        <w:rPr>
          <w:sz w:val="28"/>
          <w:szCs w:val="28"/>
        </w:rPr>
        <w:t>Ленина</w:t>
      </w:r>
      <w:r w:rsidRPr="00D03128">
        <w:rPr>
          <w:sz w:val="28"/>
          <w:szCs w:val="28"/>
        </w:rPr>
        <w:t xml:space="preserve">, </w:t>
      </w:r>
      <w:r>
        <w:rPr>
          <w:sz w:val="28"/>
          <w:szCs w:val="28"/>
        </w:rPr>
        <w:t>6</w:t>
      </w:r>
      <w:r w:rsidRPr="00D03128">
        <w:rPr>
          <w:sz w:val="28"/>
          <w:szCs w:val="28"/>
        </w:rPr>
        <w:t>.</w:t>
      </w:r>
    </w:p>
    <w:p w:rsidR="00D302A0" w:rsidRPr="00B87CFC" w:rsidRDefault="00D302A0" w:rsidP="002C1EA5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B87CFC">
        <w:rPr>
          <w:sz w:val="28"/>
          <w:szCs w:val="28"/>
        </w:rPr>
        <w:t xml:space="preserve">Прошу Вас включить дворовую территорию многоквартирного жилого дома, расположенного по адресу: </w:t>
      </w:r>
      <w:r>
        <w:rPr>
          <w:sz w:val="28"/>
          <w:szCs w:val="28"/>
        </w:rPr>
        <w:t>Новосибирская область, Убинский район</w:t>
      </w:r>
      <w:r w:rsidRPr="00B87CFC">
        <w:rPr>
          <w:sz w:val="28"/>
          <w:szCs w:val="28"/>
        </w:rPr>
        <w:t>,</w:t>
      </w:r>
      <w:r>
        <w:rPr>
          <w:sz w:val="28"/>
          <w:szCs w:val="28"/>
        </w:rPr>
        <w:t xml:space="preserve"> с. Раисино,</w:t>
      </w:r>
      <w:r w:rsidRPr="00B87CFC">
        <w:rPr>
          <w:sz w:val="28"/>
          <w:szCs w:val="28"/>
        </w:rPr>
        <w:t xml:space="preserve"> ул._____________________________, д._____, в муниципальную программу «Формирование современной городской среды» и выполнить следующие виды работ по благоустройству дворовой территории </w:t>
      </w:r>
      <w:r w:rsidRPr="00B87CFC">
        <w:rPr>
          <w:b/>
          <w:sz w:val="28"/>
          <w:szCs w:val="28"/>
        </w:rPr>
        <w:t>(НУЖНОЕ ПОДЧЕРКНУТЬ)</w:t>
      </w:r>
      <w:r w:rsidRPr="00B87CFC">
        <w:rPr>
          <w:sz w:val="28"/>
          <w:szCs w:val="28"/>
        </w:rPr>
        <w:t>:</w:t>
      </w:r>
    </w:p>
    <w:p w:rsidR="00D302A0" w:rsidRPr="00D03128" w:rsidRDefault="00D302A0" w:rsidP="00D03128">
      <w:pPr>
        <w:tabs>
          <w:tab w:val="left" w:pos="0"/>
        </w:tabs>
        <w:spacing w:line="276" w:lineRule="auto"/>
        <w:jc w:val="both"/>
        <w:rPr>
          <w:bCs/>
          <w:sz w:val="28"/>
          <w:szCs w:val="28"/>
        </w:rPr>
      </w:pPr>
      <w:r w:rsidRPr="00B87CFC">
        <w:rPr>
          <w:b/>
          <w:i/>
          <w:sz w:val="28"/>
          <w:szCs w:val="28"/>
        </w:rPr>
        <w:t>- минимальный перечень работ</w:t>
      </w:r>
      <w:r w:rsidRPr="00B87CFC">
        <w:rPr>
          <w:i/>
          <w:sz w:val="28"/>
          <w:szCs w:val="28"/>
        </w:rPr>
        <w:t>:</w:t>
      </w:r>
      <w:r w:rsidRPr="00B87CFC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ремонт дворовых проездов, обеспечение освещения дворовых территорий, установка скамеек, урн для мусора</w:t>
      </w:r>
      <w:r w:rsidRPr="00B87CFC">
        <w:rPr>
          <w:sz w:val="28"/>
          <w:szCs w:val="28"/>
        </w:rPr>
        <w:t>;</w:t>
      </w:r>
    </w:p>
    <w:p w:rsidR="00D302A0" w:rsidRPr="00B87CFC" w:rsidRDefault="00D302A0" w:rsidP="002C1EA5">
      <w:pPr>
        <w:autoSpaceDE w:val="0"/>
        <w:autoSpaceDN w:val="0"/>
        <w:adjustRightInd w:val="0"/>
        <w:spacing w:line="276" w:lineRule="auto"/>
        <w:ind w:firstLine="709"/>
        <w:jc w:val="both"/>
        <w:rPr>
          <w:b/>
          <w:i/>
          <w:sz w:val="28"/>
          <w:szCs w:val="28"/>
        </w:rPr>
      </w:pPr>
      <w:r w:rsidRPr="00B87CFC">
        <w:rPr>
          <w:b/>
          <w:i/>
          <w:sz w:val="28"/>
          <w:szCs w:val="28"/>
        </w:rPr>
        <w:t xml:space="preserve">- </w:t>
      </w:r>
      <w:r w:rsidRPr="00831E4B">
        <w:rPr>
          <w:b/>
          <w:i/>
          <w:sz w:val="28"/>
          <w:szCs w:val="28"/>
        </w:rPr>
        <w:t>дополнительный перечень работ</w:t>
      </w:r>
      <w:r w:rsidRPr="00831E4B">
        <w:rPr>
          <w:i/>
          <w:sz w:val="28"/>
          <w:szCs w:val="28"/>
        </w:rPr>
        <w:t>:</w:t>
      </w:r>
      <w:r>
        <w:rPr>
          <w:i/>
          <w:sz w:val="28"/>
          <w:szCs w:val="28"/>
        </w:rPr>
        <w:t xml:space="preserve"> </w:t>
      </w:r>
      <w:r w:rsidRPr="00831E4B">
        <w:rPr>
          <w:sz w:val="28"/>
          <w:szCs w:val="28"/>
        </w:rPr>
        <w:t>оборудование детск</w:t>
      </w:r>
      <w:r>
        <w:rPr>
          <w:sz w:val="28"/>
          <w:szCs w:val="28"/>
        </w:rPr>
        <w:t>их и (или) спортивных площадок</w:t>
      </w:r>
      <w:r w:rsidRPr="00831E4B">
        <w:rPr>
          <w:sz w:val="28"/>
          <w:szCs w:val="28"/>
        </w:rPr>
        <w:t>, автомобильных парковок, озеленение территорий, иные виды работ по решению жителей многоквартирного дома.</w:t>
      </w:r>
    </w:p>
    <w:p w:rsidR="00D302A0" w:rsidRPr="00CD5026" w:rsidRDefault="00D302A0" w:rsidP="002C1EA5">
      <w:pPr>
        <w:tabs>
          <w:tab w:val="left" w:pos="0"/>
        </w:tabs>
        <w:spacing w:line="276" w:lineRule="auto"/>
        <w:jc w:val="both"/>
        <w:rPr>
          <w:b/>
          <w:sz w:val="28"/>
          <w:szCs w:val="28"/>
        </w:rPr>
      </w:pPr>
      <w:r w:rsidRPr="00CD5026">
        <w:rPr>
          <w:b/>
          <w:sz w:val="28"/>
          <w:szCs w:val="28"/>
        </w:rPr>
        <w:t>К настоящей заявке прилагаются документы на ___ л.:</w:t>
      </w:r>
    </w:p>
    <w:p w:rsidR="00D302A0" w:rsidRPr="00B87CFC" w:rsidRDefault="00D302A0" w:rsidP="002C1EA5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B87CFC">
        <w:rPr>
          <w:sz w:val="28"/>
          <w:szCs w:val="28"/>
        </w:rPr>
        <w:tab/>
        <w:t xml:space="preserve">- копия протокола общего собрания собственников помещений в многоквартирном доме, оформленного в соответствии с требованиями Жилищного кодекса Российской Федерации, о выборе способа управления многоквартирным домом на ____ листах; </w:t>
      </w:r>
    </w:p>
    <w:p w:rsidR="00D302A0" w:rsidRPr="00B87CFC" w:rsidRDefault="00D302A0" w:rsidP="002C1EA5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B87CFC">
        <w:rPr>
          <w:sz w:val="28"/>
          <w:szCs w:val="28"/>
        </w:rPr>
        <w:tab/>
        <w:t xml:space="preserve">- копия протокола общего собрания собственников помещений в многоквартирном доме, оформленного в соответствии с требованиями Жилищного кодекса Российской Федерации, об участии в отборе дворовых территорий многоквартирных домов на проведение работ по ремонту и благоустройству дворовых территорий на ____ листах; </w:t>
      </w:r>
    </w:p>
    <w:p w:rsidR="00D302A0" w:rsidRPr="00B87CFC" w:rsidRDefault="00D302A0" w:rsidP="002C1EA5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B87CFC">
        <w:rPr>
          <w:sz w:val="28"/>
          <w:szCs w:val="28"/>
        </w:rPr>
        <w:tab/>
        <w:t>- акт обследования дворовой территории многоквартирного дома на ____ листах;</w:t>
      </w:r>
    </w:p>
    <w:p w:rsidR="00D302A0" w:rsidRPr="00B87CFC" w:rsidRDefault="00D302A0" w:rsidP="002C1EA5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B87CFC">
        <w:rPr>
          <w:sz w:val="28"/>
          <w:szCs w:val="28"/>
        </w:rPr>
        <w:tab/>
        <w:t>- справка от управляющей компании (товарищества собственников жилья, жилищного или иного специализированного потребительского кооператива) о финансовой дисциплине собственников помещений в многоквартирном доме (процент суммарной задолженности по оплате за содержание и ремонт, коммунальных ресурсов за 201</w:t>
      </w:r>
      <w:r>
        <w:rPr>
          <w:sz w:val="28"/>
          <w:szCs w:val="28"/>
        </w:rPr>
        <w:t>7</w:t>
      </w:r>
      <w:r w:rsidRPr="00B87CFC">
        <w:rPr>
          <w:sz w:val="28"/>
          <w:szCs w:val="28"/>
        </w:rPr>
        <w:t xml:space="preserve"> год), в случае непосредственного управления МКД – справка из расчетно-кассового центра </w:t>
      </w:r>
      <w:r w:rsidRPr="00B87CFC">
        <w:rPr>
          <w:b/>
          <w:sz w:val="28"/>
          <w:szCs w:val="28"/>
        </w:rPr>
        <w:t>(НУЖНОЕ ПОДЧЕРКНУТЬ)</w:t>
      </w:r>
      <w:r w:rsidRPr="00B87CFC">
        <w:rPr>
          <w:sz w:val="28"/>
          <w:szCs w:val="28"/>
        </w:rPr>
        <w:t xml:space="preserve"> на ___ листах;</w:t>
      </w:r>
    </w:p>
    <w:p w:rsidR="00D302A0" w:rsidRPr="00B87CFC" w:rsidRDefault="00D302A0" w:rsidP="002C1EA5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B87CFC">
        <w:rPr>
          <w:sz w:val="28"/>
          <w:szCs w:val="28"/>
        </w:rPr>
        <w:tab/>
        <w:t>- копия кадастрового паспорта на ___ листах (при наличии);</w:t>
      </w:r>
    </w:p>
    <w:p w:rsidR="00D302A0" w:rsidRPr="00B87CFC" w:rsidRDefault="00D302A0" w:rsidP="00CD5026">
      <w:pPr>
        <w:tabs>
          <w:tab w:val="left" w:pos="0"/>
        </w:tabs>
        <w:jc w:val="center"/>
        <w:rPr>
          <w:sz w:val="28"/>
          <w:szCs w:val="28"/>
        </w:rPr>
      </w:pPr>
      <w:r w:rsidRPr="00B87CFC">
        <w:rPr>
          <w:sz w:val="28"/>
          <w:szCs w:val="28"/>
        </w:rPr>
        <w:t>Председатель совета МКД / председатель ТСЖ (ЖСК) /</w:t>
      </w:r>
    </w:p>
    <w:p w:rsidR="00D302A0" w:rsidRPr="00B87CFC" w:rsidRDefault="00D302A0" w:rsidP="00CD5026">
      <w:pPr>
        <w:tabs>
          <w:tab w:val="left" w:pos="5927"/>
        </w:tabs>
        <w:autoSpaceDE w:val="0"/>
        <w:autoSpaceDN w:val="0"/>
        <w:adjustRightInd w:val="0"/>
        <w:jc w:val="center"/>
        <w:rPr>
          <w:sz w:val="28"/>
          <w:szCs w:val="28"/>
        </w:rPr>
      </w:pPr>
      <w:r w:rsidRPr="00B87CFC">
        <w:rPr>
          <w:sz w:val="28"/>
          <w:szCs w:val="28"/>
        </w:rPr>
        <w:t>уполномоченный представитель собственников помещений в МКД</w:t>
      </w:r>
    </w:p>
    <w:p w:rsidR="00D302A0" w:rsidRPr="00B87CFC" w:rsidRDefault="00D302A0" w:rsidP="00CD5026">
      <w:pPr>
        <w:tabs>
          <w:tab w:val="left" w:pos="5927"/>
        </w:tabs>
        <w:autoSpaceDE w:val="0"/>
        <w:autoSpaceDN w:val="0"/>
        <w:adjustRightInd w:val="0"/>
        <w:rPr>
          <w:sz w:val="28"/>
          <w:szCs w:val="28"/>
        </w:rPr>
      </w:pPr>
    </w:p>
    <w:p w:rsidR="00D302A0" w:rsidRPr="00B87CFC" w:rsidRDefault="00D302A0" w:rsidP="00CD5026">
      <w:pPr>
        <w:autoSpaceDE w:val="0"/>
        <w:autoSpaceDN w:val="0"/>
        <w:adjustRightInd w:val="0"/>
        <w:outlineLvl w:val="0"/>
        <w:rPr>
          <w:sz w:val="24"/>
          <w:szCs w:val="24"/>
        </w:rPr>
      </w:pPr>
      <w:r w:rsidRPr="00B87CFC">
        <w:rPr>
          <w:sz w:val="24"/>
          <w:szCs w:val="24"/>
        </w:rPr>
        <w:t xml:space="preserve">                     _______________________________________________________ </w:t>
      </w:r>
    </w:p>
    <w:p w:rsidR="00D302A0" w:rsidRPr="00B87CFC" w:rsidRDefault="00D302A0" w:rsidP="00CD5026">
      <w:pPr>
        <w:autoSpaceDE w:val="0"/>
        <w:autoSpaceDN w:val="0"/>
        <w:adjustRightInd w:val="0"/>
        <w:outlineLvl w:val="0"/>
      </w:pPr>
      <w:r w:rsidRPr="00B87CFC">
        <w:t xml:space="preserve">                  (Ф.И.О. председателя / представителя / наименование юридического лица)</w:t>
      </w:r>
    </w:p>
    <w:p w:rsidR="00D302A0" w:rsidRPr="00B87CFC" w:rsidRDefault="00D302A0" w:rsidP="00CD5026">
      <w:pPr>
        <w:autoSpaceDE w:val="0"/>
        <w:autoSpaceDN w:val="0"/>
        <w:adjustRightInd w:val="0"/>
        <w:outlineLvl w:val="0"/>
        <w:rPr>
          <w:sz w:val="24"/>
          <w:szCs w:val="24"/>
        </w:rPr>
      </w:pPr>
      <w:r w:rsidRPr="00B87CFC">
        <w:rPr>
          <w:sz w:val="24"/>
          <w:szCs w:val="24"/>
        </w:rPr>
        <w:t xml:space="preserve">  _______________________________________________________</w:t>
      </w:r>
    </w:p>
    <w:p w:rsidR="00D302A0" w:rsidRDefault="00D302A0" w:rsidP="00CD5026">
      <w:pPr>
        <w:autoSpaceDE w:val="0"/>
        <w:autoSpaceDN w:val="0"/>
        <w:adjustRightInd w:val="0"/>
        <w:outlineLvl w:val="0"/>
      </w:pPr>
      <w:r w:rsidRPr="00B87CFC">
        <w:t>(адрес председателя / представителя)</w:t>
      </w:r>
    </w:p>
    <w:p w:rsidR="00D302A0" w:rsidRDefault="00D302A0" w:rsidP="00CD5026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B87CFC">
        <w:rPr>
          <w:sz w:val="28"/>
          <w:szCs w:val="28"/>
        </w:rPr>
        <w:t xml:space="preserve">               Паспортные данные (для ф</w:t>
      </w:r>
      <w:r>
        <w:rPr>
          <w:sz w:val="28"/>
          <w:szCs w:val="28"/>
        </w:rPr>
        <w:t xml:space="preserve">изического лица)________________  </w:t>
      </w:r>
    </w:p>
    <w:p w:rsidR="00D302A0" w:rsidRPr="00CD5026" w:rsidRDefault="00D302A0" w:rsidP="00CD5026">
      <w:pPr>
        <w:autoSpaceDE w:val="0"/>
        <w:autoSpaceDN w:val="0"/>
        <w:adjustRightInd w:val="0"/>
        <w:outlineLvl w:val="0"/>
      </w:pPr>
      <w:r>
        <w:rPr>
          <w:sz w:val="28"/>
          <w:szCs w:val="28"/>
        </w:rPr>
        <w:t xml:space="preserve">               __</w:t>
      </w:r>
      <w:r w:rsidRPr="00B87CFC">
        <w:rPr>
          <w:sz w:val="28"/>
          <w:szCs w:val="28"/>
        </w:rPr>
        <w:t>________________________________________________</w:t>
      </w:r>
      <w:r>
        <w:rPr>
          <w:sz w:val="28"/>
          <w:szCs w:val="28"/>
        </w:rPr>
        <w:t>____</w:t>
      </w:r>
    </w:p>
    <w:p w:rsidR="00D302A0" w:rsidRPr="00B87CFC" w:rsidRDefault="00D302A0" w:rsidP="00CD5026">
      <w:pPr>
        <w:autoSpaceDE w:val="0"/>
        <w:autoSpaceDN w:val="0"/>
        <w:adjustRightInd w:val="0"/>
        <w:outlineLvl w:val="0"/>
      </w:pPr>
    </w:p>
    <w:p w:rsidR="00D302A0" w:rsidRPr="00B87CFC" w:rsidRDefault="00D302A0" w:rsidP="00CD5026">
      <w:pPr>
        <w:tabs>
          <w:tab w:val="left" w:pos="0"/>
        </w:tabs>
        <w:rPr>
          <w:sz w:val="28"/>
          <w:szCs w:val="28"/>
        </w:rPr>
      </w:pPr>
      <w:r w:rsidRPr="00B87CFC">
        <w:rPr>
          <w:sz w:val="28"/>
          <w:szCs w:val="28"/>
        </w:rPr>
        <w:t xml:space="preserve"> ИНН, ОГРН, КПП (для юрид</w:t>
      </w:r>
      <w:r>
        <w:rPr>
          <w:sz w:val="28"/>
          <w:szCs w:val="28"/>
        </w:rPr>
        <w:t>ического лица)________________</w:t>
      </w:r>
    </w:p>
    <w:p w:rsidR="00D302A0" w:rsidRPr="00B87CFC" w:rsidRDefault="00D302A0" w:rsidP="00CD5026">
      <w:pPr>
        <w:autoSpaceDE w:val="0"/>
        <w:autoSpaceDN w:val="0"/>
        <w:adjustRightInd w:val="0"/>
        <w:outlineLvl w:val="0"/>
        <w:rPr>
          <w:sz w:val="24"/>
          <w:szCs w:val="24"/>
        </w:rPr>
      </w:pPr>
      <w:r w:rsidRPr="00B87CFC">
        <w:rPr>
          <w:sz w:val="24"/>
          <w:szCs w:val="24"/>
        </w:rPr>
        <w:t xml:space="preserve"> _____________________________________________________</w:t>
      </w:r>
    </w:p>
    <w:p w:rsidR="00D302A0" w:rsidRPr="00B87CFC" w:rsidRDefault="00D302A0" w:rsidP="00CD5026">
      <w:pPr>
        <w:autoSpaceDE w:val="0"/>
        <w:autoSpaceDN w:val="0"/>
        <w:adjustRightInd w:val="0"/>
        <w:outlineLvl w:val="0"/>
      </w:pPr>
      <w:r w:rsidRPr="00B87CFC">
        <w:t>(контактный телефон председателя / представителя)</w:t>
      </w:r>
    </w:p>
    <w:p w:rsidR="00D302A0" w:rsidRPr="00B87CFC" w:rsidRDefault="00D302A0" w:rsidP="00CD5026">
      <w:pPr>
        <w:autoSpaceDE w:val="0"/>
        <w:autoSpaceDN w:val="0"/>
        <w:adjustRightInd w:val="0"/>
        <w:outlineLvl w:val="0"/>
        <w:rPr>
          <w:sz w:val="24"/>
          <w:szCs w:val="24"/>
        </w:rPr>
      </w:pPr>
      <w:r w:rsidRPr="00B87CFC">
        <w:rPr>
          <w:sz w:val="24"/>
          <w:szCs w:val="24"/>
        </w:rPr>
        <w:t xml:space="preserve">  ____________________________                    ______________</w:t>
      </w:r>
    </w:p>
    <w:p w:rsidR="00D302A0" w:rsidRPr="00B87CFC" w:rsidRDefault="00D302A0" w:rsidP="00CD5026">
      <w:pPr>
        <w:autoSpaceDE w:val="0"/>
        <w:autoSpaceDN w:val="0"/>
        <w:adjustRightInd w:val="0"/>
        <w:outlineLvl w:val="0"/>
      </w:pPr>
      <w:r w:rsidRPr="00B87CFC">
        <w:t>(подпись председателя / представителя)                                     (дата)</w:t>
      </w:r>
    </w:p>
    <w:p w:rsidR="00D302A0" w:rsidRPr="00B87CFC" w:rsidRDefault="00D302A0" w:rsidP="002C1EA5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B87CFC">
        <w:rPr>
          <w:sz w:val="28"/>
          <w:szCs w:val="28"/>
        </w:rPr>
        <w:t xml:space="preserve">Даю согласие на обработку моих персональных данных в целях рассмотрения заявки на включение дворовой территории многоквартирного дома в муниципальную программу «Формирование современной городской среды муниципального образования </w:t>
      </w:r>
      <w:r>
        <w:rPr>
          <w:sz w:val="28"/>
          <w:szCs w:val="28"/>
        </w:rPr>
        <w:t>Раисинского</w:t>
      </w:r>
      <w:r w:rsidRPr="00CD5026">
        <w:rPr>
          <w:sz w:val="28"/>
          <w:szCs w:val="28"/>
        </w:rPr>
        <w:t xml:space="preserve"> сельсовета Убинского района Новосибирской области</w:t>
      </w:r>
      <w:r w:rsidRPr="00B87CFC">
        <w:rPr>
          <w:sz w:val="28"/>
          <w:szCs w:val="28"/>
        </w:rPr>
        <w:t xml:space="preserve"> </w:t>
      </w:r>
      <w:r>
        <w:rPr>
          <w:sz w:val="28"/>
          <w:szCs w:val="28"/>
        </w:rPr>
        <w:t>на 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B87CFC">
        <w:rPr>
          <w:sz w:val="28"/>
          <w:szCs w:val="28"/>
        </w:rPr>
        <w:t>» в соответствии с действующим законодательством.</w:t>
      </w:r>
    </w:p>
    <w:p w:rsidR="00D302A0" w:rsidRPr="00B87CFC" w:rsidRDefault="00D302A0" w:rsidP="00CB392D">
      <w:pPr>
        <w:spacing w:line="276" w:lineRule="auto"/>
        <w:jc w:val="both"/>
        <w:rPr>
          <w:sz w:val="28"/>
          <w:szCs w:val="28"/>
        </w:rPr>
      </w:pPr>
      <w:r w:rsidRPr="00B87CFC">
        <w:rPr>
          <w:sz w:val="28"/>
          <w:szCs w:val="28"/>
        </w:rPr>
        <w:t xml:space="preserve">Персональные данные, в отношении которых дается настоящее согласие, включают данные, указанные в настоящих предложениях. Действия с персональными данными включают в себя: обработку (сбор, систематизацию, накопление, хранение, уточнение, обновление, изменение), использование, распространение, обеспечение, блокирование, уничтожение. Обработка персональных данных: автоматизация с использованием средств вычислительной техники, без использования средств автоматизации. Согласие действует с момента подачи данной заявки на включение дворовой территории в муниципальную программу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CD5026">
        <w:rPr>
          <w:sz w:val="28"/>
          <w:szCs w:val="28"/>
        </w:rPr>
        <w:t xml:space="preserve"> сельсовета Убинского района Новосибирской области</w:t>
      </w:r>
      <w:r w:rsidRPr="00B87CFC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B87CFC">
        <w:rPr>
          <w:sz w:val="28"/>
          <w:szCs w:val="28"/>
        </w:rPr>
        <w:t>» до моего письменного отзыва данного согласия.</w:t>
      </w:r>
    </w:p>
    <w:p w:rsidR="00D302A0" w:rsidRPr="00B87CFC" w:rsidRDefault="00D302A0" w:rsidP="00B87CFC">
      <w:pPr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    ___________________________     ___________________</w:t>
      </w:r>
    </w:p>
    <w:p w:rsidR="00D302A0" w:rsidRPr="00B87CFC" w:rsidRDefault="00D302A0" w:rsidP="00B87CFC">
      <w:pPr>
        <w:jc w:val="both"/>
        <w:rPr>
          <w:sz w:val="24"/>
          <w:szCs w:val="24"/>
        </w:rPr>
      </w:pPr>
      <w:r w:rsidRPr="00B87CFC">
        <w:t xml:space="preserve">               (личная подпись)                                         (расшифровка)                                               (дата)                                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br w:type="page"/>
        <w:t>Приложение № 2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к Порядку включения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дворовых территорий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многоквартирных домов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в муниципальную программу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>«Формирование современной городской</w:t>
      </w:r>
    </w:p>
    <w:p w:rsidR="00D302A0" w:rsidRPr="00CD5026" w:rsidRDefault="00D302A0" w:rsidP="006B256A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среды </w:t>
      </w:r>
      <w:r>
        <w:rPr>
          <w:sz w:val="28"/>
          <w:szCs w:val="28"/>
        </w:rPr>
        <w:t>Раисинского</w:t>
      </w:r>
      <w:r w:rsidRPr="00CD5026">
        <w:rPr>
          <w:sz w:val="28"/>
          <w:szCs w:val="28"/>
        </w:rPr>
        <w:t xml:space="preserve"> сельсовета </w:t>
      </w:r>
    </w:p>
    <w:p w:rsidR="00D302A0" w:rsidRPr="00CD5026" w:rsidRDefault="00D302A0" w:rsidP="006B256A">
      <w:pPr>
        <w:tabs>
          <w:tab w:val="left" w:pos="0"/>
        </w:tabs>
        <w:jc w:val="right"/>
        <w:rPr>
          <w:sz w:val="28"/>
          <w:szCs w:val="28"/>
        </w:rPr>
      </w:pPr>
      <w:r w:rsidRPr="00CD5026">
        <w:rPr>
          <w:sz w:val="28"/>
          <w:szCs w:val="28"/>
        </w:rPr>
        <w:t>Убинского района</w:t>
      </w:r>
    </w:p>
    <w:p w:rsidR="00D302A0" w:rsidRPr="00B87CFC" w:rsidRDefault="00D302A0" w:rsidP="006B256A">
      <w:pPr>
        <w:tabs>
          <w:tab w:val="left" w:pos="0"/>
        </w:tabs>
        <w:jc w:val="right"/>
        <w:rPr>
          <w:sz w:val="28"/>
          <w:szCs w:val="28"/>
        </w:rPr>
      </w:pPr>
      <w:r w:rsidRPr="00CD5026">
        <w:rPr>
          <w:sz w:val="28"/>
          <w:szCs w:val="28"/>
        </w:rPr>
        <w:t xml:space="preserve"> Новосибирской области</w:t>
      </w:r>
      <w:r w:rsidRPr="00B87CFC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B87CFC">
        <w:rPr>
          <w:sz w:val="28"/>
          <w:szCs w:val="28"/>
        </w:rPr>
        <w:t>»</w:t>
      </w:r>
    </w:p>
    <w:p w:rsidR="00D302A0" w:rsidRPr="00B87CFC" w:rsidRDefault="00D302A0" w:rsidP="00B87CFC">
      <w:pPr>
        <w:tabs>
          <w:tab w:val="left" w:pos="0"/>
        </w:tabs>
        <w:jc w:val="both"/>
        <w:rPr>
          <w:sz w:val="28"/>
          <w:szCs w:val="28"/>
        </w:rPr>
      </w:pPr>
    </w:p>
    <w:p w:rsidR="00D302A0" w:rsidRDefault="00D302A0" w:rsidP="00B87CFC">
      <w:pPr>
        <w:tabs>
          <w:tab w:val="left" w:pos="0"/>
        </w:tabs>
        <w:jc w:val="center"/>
        <w:rPr>
          <w:b/>
          <w:sz w:val="28"/>
          <w:szCs w:val="28"/>
        </w:rPr>
      </w:pPr>
      <w:r w:rsidRPr="00B87CFC">
        <w:rPr>
          <w:b/>
          <w:sz w:val="28"/>
          <w:szCs w:val="28"/>
        </w:rPr>
        <w:t>АКТ</w:t>
      </w:r>
    </w:p>
    <w:p w:rsidR="00D302A0" w:rsidRPr="00B87CFC" w:rsidRDefault="00D302A0" w:rsidP="00B87CFC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D302A0" w:rsidRPr="00B87CFC" w:rsidRDefault="00D302A0" w:rsidP="00B87CFC">
      <w:pPr>
        <w:tabs>
          <w:tab w:val="left" w:pos="0"/>
        </w:tabs>
        <w:jc w:val="center"/>
        <w:rPr>
          <w:sz w:val="28"/>
          <w:szCs w:val="28"/>
        </w:rPr>
      </w:pPr>
      <w:r w:rsidRPr="00B87CFC">
        <w:rPr>
          <w:sz w:val="28"/>
          <w:szCs w:val="28"/>
        </w:rPr>
        <w:t>обследования дворовой территории многоквартирного дома</w:t>
      </w:r>
    </w:p>
    <w:p w:rsidR="00D302A0" w:rsidRPr="00B87CFC" w:rsidRDefault="00D302A0" w:rsidP="006B256A">
      <w:pPr>
        <w:tabs>
          <w:tab w:val="left" w:pos="0"/>
        </w:tabs>
        <w:rPr>
          <w:sz w:val="28"/>
          <w:szCs w:val="28"/>
        </w:rPr>
      </w:pPr>
      <w:r w:rsidRPr="00B87CFC">
        <w:rPr>
          <w:sz w:val="28"/>
          <w:szCs w:val="28"/>
        </w:rPr>
        <w:t xml:space="preserve">«___»_______________2017 года                      </w:t>
      </w:r>
      <w:r>
        <w:rPr>
          <w:sz w:val="28"/>
          <w:szCs w:val="28"/>
        </w:rPr>
        <w:t>с. Раисино</w:t>
      </w:r>
    </w:p>
    <w:p w:rsidR="00D302A0" w:rsidRPr="00B87CFC" w:rsidRDefault="00D302A0" w:rsidP="00B87CFC">
      <w:pPr>
        <w:tabs>
          <w:tab w:val="left" w:pos="0"/>
        </w:tabs>
        <w:jc w:val="both"/>
        <w:rPr>
          <w:sz w:val="16"/>
          <w:szCs w:val="16"/>
        </w:rPr>
      </w:pPr>
    </w:p>
    <w:p w:rsidR="00D302A0" w:rsidRPr="00B87CFC" w:rsidRDefault="00D302A0" w:rsidP="00B87CFC">
      <w:pPr>
        <w:tabs>
          <w:tab w:val="left" w:pos="0"/>
        </w:tabs>
        <w:jc w:val="both"/>
        <w:rPr>
          <w:sz w:val="26"/>
          <w:szCs w:val="26"/>
        </w:rPr>
      </w:pPr>
      <w:r w:rsidRPr="00B87CFC">
        <w:rPr>
          <w:sz w:val="26"/>
          <w:szCs w:val="26"/>
        </w:rPr>
        <w:t>Участник отбора (Ф.И.О., наименование): 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sz w:val="26"/>
          <w:szCs w:val="26"/>
        </w:rPr>
      </w:pPr>
      <w:r w:rsidRPr="00B87CFC">
        <w:rPr>
          <w:sz w:val="26"/>
          <w:szCs w:val="26"/>
        </w:rPr>
        <w:t>провели обследование дворовой территории многоквартирного дома, расположенного по адресу:</w:t>
      </w:r>
    </w:p>
    <w:p w:rsidR="00D302A0" w:rsidRPr="00B87CFC" w:rsidRDefault="00D302A0" w:rsidP="00CB392D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Новосибирская область, Убинский район</w:t>
      </w:r>
      <w:r w:rsidRPr="00B87CFC">
        <w:rPr>
          <w:sz w:val="28"/>
          <w:szCs w:val="28"/>
        </w:rPr>
        <w:t>,</w:t>
      </w:r>
      <w:r>
        <w:rPr>
          <w:sz w:val="28"/>
          <w:szCs w:val="28"/>
        </w:rPr>
        <w:t xml:space="preserve"> с. Раисино, </w:t>
      </w:r>
      <w:r w:rsidRPr="006B256A">
        <w:rPr>
          <w:sz w:val="28"/>
          <w:szCs w:val="28"/>
        </w:rPr>
        <w:t>улица __________________, дом №_____ (год ввода дома в эксплуатацию______ года),</w:t>
      </w:r>
    </w:p>
    <w:p w:rsidR="00D302A0" w:rsidRDefault="00D302A0" w:rsidP="006B256A">
      <w:pPr>
        <w:tabs>
          <w:tab w:val="left" w:pos="-284"/>
        </w:tabs>
        <w:ind w:right="-285"/>
        <w:jc w:val="both"/>
        <w:rPr>
          <w:b/>
          <w:sz w:val="26"/>
          <w:szCs w:val="26"/>
        </w:rPr>
      </w:pPr>
      <w:r w:rsidRPr="00B87CFC">
        <w:rPr>
          <w:b/>
          <w:sz w:val="26"/>
          <w:szCs w:val="26"/>
        </w:rPr>
        <w:t>Обследованием на месте установлены следующие объекты (элементы) и дефекты:</w:t>
      </w:r>
    </w:p>
    <w:tbl>
      <w:tblPr>
        <w:tblW w:w="95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38"/>
        <w:gridCol w:w="3815"/>
        <w:gridCol w:w="1899"/>
        <w:gridCol w:w="1066"/>
        <w:gridCol w:w="874"/>
        <w:gridCol w:w="1416"/>
      </w:tblGrid>
      <w:tr w:rsidR="00D302A0" w:rsidRPr="00B87CFC" w:rsidTr="00CB52BB">
        <w:trPr>
          <w:trHeight w:val="920"/>
          <w:jc w:val="center"/>
        </w:trPr>
        <w:tc>
          <w:tcPr>
            <w:tcW w:w="4253" w:type="dxa"/>
            <w:gridSpan w:val="2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Элементы дворовой территории</w:t>
            </w:r>
          </w:p>
        </w:tc>
        <w:tc>
          <w:tcPr>
            <w:tcW w:w="1899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Краткое описание фактического состояния</w:t>
            </w:r>
          </w:p>
        </w:tc>
        <w:tc>
          <w:tcPr>
            <w:tcW w:w="106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Единица изм.</w:t>
            </w:r>
          </w:p>
        </w:tc>
        <w:tc>
          <w:tcPr>
            <w:tcW w:w="874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Объем</w:t>
            </w:r>
          </w:p>
        </w:tc>
        <w:tc>
          <w:tcPr>
            <w:tcW w:w="141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Примечание</w:t>
            </w:r>
          </w:p>
        </w:tc>
      </w:tr>
      <w:tr w:rsidR="00D302A0" w:rsidRPr="00B87CFC" w:rsidTr="00CB52BB">
        <w:trPr>
          <w:jc w:val="center"/>
        </w:trPr>
        <w:tc>
          <w:tcPr>
            <w:tcW w:w="438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1</w:t>
            </w:r>
          </w:p>
        </w:tc>
        <w:tc>
          <w:tcPr>
            <w:tcW w:w="3815" w:type="dxa"/>
          </w:tcPr>
          <w:p w:rsidR="00D302A0" w:rsidRPr="00B87CFC" w:rsidRDefault="00D302A0" w:rsidP="00B87CFC">
            <w:pPr>
              <w:rPr>
                <w:sz w:val="22"/>
              </w:rPr>
            </w:pPr>
            <w:r w:rsidRPr="00B87CFC">
              <w:rPr>
                <w:sz w:val="22"/>
              </w:rPr>
              <w:t>Подъездные пути, внутриквартальные дороги</w:t>
            </w:r>
          </w:p>
        </w:tc>
        <w:tc>
          <w:tcPr>
            <w:tcW w:w="1899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06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874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41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</w:tr>
      <w:tr w:rsidR="00D302A0" w:rsidRPr="00B87CFC" w:rsidTr="00CB52BB">
        <w:trPr>
          <w:jc w:val="center"/>
        </w:trPr>
        <w:tc>
          <w:tcPr>
            <w:tcW w:w="438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2</w:t>
            </w:r>
          </w:p>
        </w:tc>
        <w:tc>
          <w:tcPr>
            <w:tcW w:w="3815" w:type="dxa"/>
          </w:tcPr>
          <w:p w:rsidR="00D302A0" w:rsidRPr="00B87CFC" w:rsidRDefault="00D302A0" w:rsidP="00B87CFC">
            <w:pPr>
              <w:rPr>
                <w:sz w:val="22"/>
              </w:rPr>
            </w:pPr>
            <w:r w:rsidRPr="00B87CFC">
              <w:rPr>
                <w:sz w:val="22"/>
              </w:rPr>
              <w:t>Игровые элементы и оборудование</w:t>
            </w:r>
          </w:p>
        </w:tc>
        <w:tc>
          <w:tcPr>
            <w:tcW w:w="1899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06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874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41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</w:tr>
      <w:tr w:rsidR="00D302A0" w:rsidRPr="00B87CFC" w:rsidTr="00CB52BB">
        <w:trPr>
          <w:jc w:val="center"/>
        </w:trPr>
        <w:tc>
          <w:tcPr>
            <w:tcW w:w="438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3</w:t>
            </w:r>
          </w:p>
        </w:tc>
        <w:tc>
          <w:tcPr>
            <w:tcW w:w="3815" w:type="dxa"/>
          </w:tcPr>
          <w:p w:rsidR="00D302A0" w:rsidRPr="00B87CFC" w:rsidRDefault="00D302A0" w:rsidP="00B87CFC">
            <w:pPr>
              <w:rPr>
                <w:sz w:val="22"/>
              </w:rPr>
            </w:pPr>
            <w:r w:rsidRPr="00B87CFC">
              <w:rPr>
                <w:sz w:val="22"/>
              </w:rPr>
              <w:t>Малые архитектурные формы</w:t>
            </w:r>
          </w:p>
        </w:tc>
        <w:tc>
          <w:tcPr>
            <w:tcW w:w="1899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06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874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41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</w:tr>
      <w:tr w:rsidR="00D302A0" w:rsidRPr="00B87CFC" w:rsidTr="00CB52BB">
        <w:trPr>
          <w:jc w:val="center"/>
        </w:trPr>
        <w:tc>
          <w:tcPr>
            <w:tcW w:w="438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4</w:t>
            </w:r>
          </w:p>
        </w:tc>
        <w:tc>
          <w:tcPr>
            <w:tcW w:w="3815" w:type="dxa"/>
          </w:tcPr>
          <w:p w:rsidR="00D302A0" w:rsidRPr="00B87CFC" w:rsidRDefault="00D302A0" w:rsidP="00B87CFC">
            <w:pPr>
              <w:rPr>
                <w:sz w:val="22"/>
              </w:rPr>
            </w:pPr>
            <w:r w:rsidRPr="00B87CFC">
              <w:rPr>
                <w:sz w:val="22"/>
              </w:rPr>
              <w:t>Парковочные места</w:t>
            </w:r>
          </w:p>
        </w:tc>
        <w:tc>
          <w:tcPr>
            <w:tcW w:w="1899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06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874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41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</w:tr>
      <w:tr w:rsidR="00D302A0" w:rsidRPr="00B87CFC" w:rsidTr="00CB52BB">
        <w:trPr>
          <w:jc w:val="center"/>
        </w:trPr>
        <w:tc>
          <w:tcPr>
            <w:tcW w:w="438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5</w:t>
            </w:r>
          </w:p>
        </w:tc>
        <w:tc>
          <w:tcPr>
            <w:tcW w:w="3815" w:type="dxa"/>
          </w:tcPr>
          <w:p w:rsidR="00D302A0" w:rsidRPr="00B87CFC" w:rsidRDefault="00D302A0" w:rsidP="00B87CFC">
            <w:pPr>
              <w:rPr>
                <w:sz w:val="22"/>
              </w:rPr>
            </w:pPr>
            <w:r w:rsidRPr="00B87CFC">
              <w:rPr>
                <w:sz w:val="22"/>
              </w:rPr>
              <w:t xml:space="preserve">Зеленые насаждения </w:t>
            </w:r>
          </w:p>
          <w:p w:rsidR="00D302A0" w:rsidRPr="00B87CFC" w:rsidRDefault="00D302A0" w:rsidP="00B87CFC">
            <w:pPr>
              <w:rPr>
                <w:sz w:val="22"/>
              </w:rPr>
            </w:pPr>
            <w:r w:rsidRPr="00B87CFC">
              <w:rPr>
                <w:sz w:val="22"/>
              </w:rPr>
              <w:t>- деревья</w:t>
            </w:r>
          </w:p>
          <w:p w:rsidR="00D302A0" w:rsidRPr="00B87CFC" w:rsidRDefault="00D302A0" w:rsidP="00B87CFC">
            <w:pPr>
              <w:rPr>
                <w:sz w:val="22"/>
              </w:rPr>
            </w:pPr>
            <w:r w:rsidRPr="00B87CFC">
              <w:rPr>
                <w:sz w:val="22"/>
              </w:rPr>
              <w:t>- кустарники</w:t>
            </w:r>
          </w:p>
          <w:p w:rsidR="00D302A0" w:rsidRPr="00B87CFC" w:rsidRDefault="00D302A0" w:rsidP="00B87CFC">
            <w:pPr>
              <w:rPr>
                <w:sz w:val="22"/>
              </w:rPr>
            </w:pPr>
            <w:r w:rsidRPr="00B87CFC">
              <w:rPr>
                <w:sz w:val="22"/>
              </w:rPr>
              <w:t>- газон</w:t>
            </w:r>
          </w:p>
        </w:tc>
        <w:tc>
          <w:tcPr>
            <w:tcW w:w="1899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06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874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41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</w:tr>
      <w:tr w:rsidR="00D302A0" w:rsidRPr="00B87CFC" w:rsidTr="00CB52BB">
        <w:trPr>
          <w:jc w:val="center"/>
        </w:trPr>
        <w:tc>
          <w:tcPr>
            <w:tcW w:w="438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  <w:r w:rsidRPr="00B87CFC">
              <w:rPr>
                <w:sz w:val="22"/>
              </w:rPr>
              <w:t>6</w:t>
            </w:r>
          </w:p>
        </w:tc>
        <w:tc>
          <w:tcPr>
            <w:tcW w:w="3815" w:type="dxa"/>
          </w:tcPr>
          <w:p w:rsidR="00D302A0" w:rsidRPr="00B87CFC" w:rsidRDefault="00D302A0" w:rsidP="00B87CFC">
            <w:pPr>
              <w:rPr>
                <w:sz w:val="22"/>
              </w:rPr>
            </w:pPr>
            <w:r w:rsidRPr="00B87CFC">
              <w:rPr>
                <w:sz w:val="22"/>
              </w:rPr>
              <w:t>Тротуары, дорожки</w:t>
            </w:r>
          </w:p>
        </w:tc>
        <w:tc>
          <w:tcPr>
            <w:tcW w:w="1899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06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874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  <w:tc>
          <w:tcPr>
            <w:tcW w:w="1416" w:type="dxa"/>
          </w:tcPr>
          <w:p w:rsidR="00D302A0" w:rsidRPr="00B87CFC" w:rsidRDefault="00D302A0" w:rsidP="00B87CFC">
            <w:pPr>
              <w:jc w:val="center"/>
              <w:rPr>
                <w:sz w:val="22"/>
              </w:rPr>
            </w:pPr>
          </w:p>
        </w:tc>
      </w:tr>
    </w:tbl>
    <w:p w:rsidR="00D302A0" w:rsidRPr="00B87CFC" w:rsidRDefault="00D302A0" w:rsidP="00B87CFC">
      <w:pPr>
        <w:rPr>
          <w:sz w:val="28"/>
          <w:szCs w:val="28"/>
        </w:rPr>
      </w:pPr>
    </w:p>
    <w:p w:rsidR="00D302A0" w:rsidRPr="00B87CFC" w:rsidRDefault="00D302A0" w:rsidP="00B87CFC">
      <w:r w:rsidRPr="00B87CFC">
        <w:t xml:space="preserve">Представители управляющей организации (ТСЖ, ЖСК, специализированного кооператива): </w:t>
      </w:r>
    </w:p>
    <w:p w:rsidR="00D302A0" w:rsidRPr="00B87CFC" w:rsidRDefault="00D302A0" w:rsidP="00B87CFC">
      <w:r w:rsidRPr="00B87CFC">
        <w:t>_______________     _________________________________       _____________________________________</w:t>
      </w:r>
    </w:p>
    <w:p w:rsidR="00D302A0" w:rsidRPr="00B87CFC" w:rsidRDefault="00D302A0" w:rsidP="00B87CFC">
      <w:r w:rsidRPr="00B87CFC">
        <w:t xml:space="preserve">         (подпись)                                      (Ф.И.О.)                                                      (должность)</w:t>
      </w:r>
    </w:p>
    <w:p w:rsidR="00D302A0" w:rsidRPr="00B87CFC" w:rsidRDefault="00D302A0" w:rsidP="00B87CFC">
      <w:r w:rsidRPr="00B87CFC">
        <w:t>_______________     _________________________________       ______________________________________</w:t>
      </w:r>
    </w:p>
    <w:p w:rsidR="00D302A0" w:rsidRPr="00B87CFC" w:rsidRDefault="00D302A0" w:rsidP="00B87CFC">
      <w:r w:rsidRPr="00B87CFC">
        <w:t xml:space="preserve">         (подпись)                                       (Ф.И.О.)                                                     (должность)</w:t>
      </w:r>
    </w:p>
    <w:p w:rsidR="00D302A0" w:rsidRPr="00B87CFC" w:rsidRDefault="00D302A0" w:rsidP="00B87CFC">
      <w:r w:rsidRPr="00B87CFC">
        <w:t xml:space="preserve">Представители обслуживающей организации (при непосредственном управлении МКД): </w:t>
      </w:r>
    </w:p>
    <w:p w:rsidR="00D302A0" w:rsidRPr="00B87CFC" w:rsidRDefault="00D302A0" w:rsidP="00B87CFC">
      <w:r w:rsidRPr="00B87CFC">
        <w:t>_______________     _________________________________       _____________________________________</w:t>
      </w:r>
    </w:p>
    <w:p w:rsidR="00D302A0" w:rsidRPr="00B87CFC" w:rsidRDefault="00D302A0" w:rsidP="00B87CFC">
      <w:r w:rsidRPr="00B87CFC">
        <w:t xml:space="preserve">         (подпись)                                       (Ф.И.О.)                                                     (должность)</w:t>
      </w:r>
    </w:p>
    <w:p w:rsidR="00D302A0" w:rsidRPr="00B87CFC" w:rsidRDefault="00D302A0" w:rsidP="00B87CFC">
      <w:r w:rsidRPr="00B87CFC">
        <w:t>_______________     _________________________________       _____________________________________</w:t>
      </w:r>
    </w:p>
    <w:p w:rsidR="00D302A0" w:rsidRPr="00B87CFC" w:rsidRDefault="00D302A0" w:rsidP="00B87CFC">
      <w:r w:rsidRPr="00B87CFC">
        <w:t xml:space="preserve">         (подпись)                                       (Ф.И.О.)                                                      (должность)</w:t>
      </w:r>
    </w:p>
    <w:p w:rsidR="00D302A0" w:rsidRPr="00B87CFC" w:rsidRDefault="00D302A0" w:rsidP="00B87CFC">
      <w:r w:rsidRPr="00B87CFC">
        <w:t xml:space="preserve">Представители собственников жилья: </w:t>
      </w:r>
    </w:p>
    <w:p w:rsidR="00D302A0" w:rsidRPr="00B87CFC" w:rsidRDefault="00D302A0" w:rsidP="00B87CFC"/>
    <w:p w:rsidR="00D302A0" w:rsidRPr="00B87CFC" w:rsidRDefault="00D302A0" w:rsidP="00B87CFC">
      <w:r w:rsidRPr="00B87CFC">
        <w:t>_______________     _________________________________       ______________________________________</w:t>
      </w:r>
    </w:p>
    <w:p w:rsidR="00D302A0" w:rsidRPr="00B87CFC" w:rsidRDefault="00D302A0" w:rsidP="00B87CFC">
      <w:r w:rsidRPr="00B87CFC">
        <w:t xml:space="preserve">         (подпись)                                        (Ф.И.О.)                           (№ помещения, принадлежащего собственнику)</w:t>
      </w:r>
    </w:p>
    <w:p w:rsidR="00D302A0" w:rsidRPr="00B87CFC" w:rsidRDefault="00D302A0" w:rsidP="00B87CFC">
      <w:r w:rsidRPr="00B87CFC">
        <w:t>_______________     _________________________________       _______________________________________</w:t>
      </w:r>
    </w:p>
    <w:p w:rsidR="00D302A0" w:rsidRPr="00B87CFC" w:rsidRDefault="00D302A0" w:rsidP="00B87CFC">
      <w:r w:rsidRPr="00B87CFC">
        <w:t xml:space="preserve">         (подпись)                                         (Ф.И.О.)                          (№ помещения, принадлежащего собственнику)</w:t>
      </w:r>
    </w:p>
    <w:p w:rsidR="00D302A0" w:rsidRPr="00B87CFC" w:rsidRDefault="00D302A0" w:rsidP="00B87CFC">
      <w:r w:rsidRPr="00B87CFC">
        <w:t>_______________     _________________________________       ______________________________________</w:t>
      </w:r>
    </w:p>
    <w:p w:rsidR="00D302A0" w:rsidRPr="00B87CFC" w:rsidRDefault="00D302A0" w:rsidP="00B87CFC">
      <w:r w:rsidRPr="00B87CFC">
        <w:t xml:space="preserve">         (подпись)                                        (Ф.И.О.)                           (№ помещения, принадлежащего собственнику)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br w:type="page"/>
      </w:r>
      <w:r w:rsidRPr="00B87CFC">
        <w:rPr>
          <w:sz w:val="28"/>
          <w:szCs w:val="28"/>
        </w:rPr>
        <w:t>Приложение № 3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к Порядку включения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дворовых территорий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многоквартирных домов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в муниципальную программу </w:t>
      </w:r>
    </w:p>
    <w:p w:rsidR="00D302A0" w:rsidRPr="00B87CFC" w:rsidRDefault="00D302A0" w:rsidP="00B87CFC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>«Формирование современной городской</w:t>
      </w:r>
    </w:p>
    <w:p w:rsidR="00D302A0" w:rsidRPr="00CD5026" w:rsidRDefault="00D302A0" w:rsidP="006B256A">
      <w:pPr>
        <w:tabs>
          <w:tab w:val="left" w:pos="0"/>
        </w:tabs>
        <w:jc w:val="right"/>
        <w:rPr>
          <w:sz w:val="28"/>
          <w:szCs w:val="28"/>
        </w:rPr>
      </w:pPr>
      <w:r w:rsidRPr="00B87CFC">
        <w:rPr>
          <w:sz w:val="28"/>
          <w:szCs w:val="28"/>
        </w:rPr>
        <w:t xml:space="preserve">среды </w:t>
      </w:r>
      <w:r>
        <w:rPr>
          <w:sz w:val="28"/>
          <w:szCs w:val="28"/>
        </w:rPr>
        <w:t>Раисинского</w:t>
      </w:r>
      <w:r w:rsidRPr="00CD5026">
        <w:rPr>
          <w:sz w:val="28"/>
          <w:szCs w:val="28"/>
        </w:rPr>
        <w:t xml:space="preserve"> сельсовета </w:t>
      </w:r>
    </w:p>
    <w:p w:rsidR="00D302A0" w:rsidRPr="00CD5026" w:rsidRDefault="00D302A0" w:rsidP="006B256A">
      <w:pPr>
        <w:tabs>
          <w:tab w:val="left" w:pos="0"/>
        </w:tabs>
        <w:jc w:val="right"/>
        <w:rPr>
          <w:sz w:val="28"/>
          <w:szCs w:val="28"/>
        </w:rPr>
      </w:pPr>
      <w:r w:rsidRPr="00CD5026">
        <w:rPr>
          <w:sz w:val="28"/>
          <w:szCs w:val="28"/>
        </w:rPr>
        <w:t>Убинского района</w:t>
      </w:r>
    </w:p>
    <w:p w:rsidR="00D302A0" w:rsidRPr="00B87CFC" w:rsidRDefault="00D302A0" w:rsidP="006B256A">
      <w:pPr>
        <w:tabs>
          <w:tab w:val="left" w:pos="0"/>
        </w:tabs>
        <w:jc w:val="right"/>
        <w:rPr>
          <w:sz w:val="28"/>
          <w:szCs w:val="28"/>
        </w:rPr>
      </w:pPr>
      <w:r w:rsidRPr="00CD5026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</w:t>
      </w:r>
      <w:r w:rsidRPr="00B87CFC">
        <w:rPr>
          <w:sz w:val="28"/>
          <w:szCs w:val="28"/>
        </w:rPr>
        <w:t xml:space="preserve">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B87CFC">
        <w:rPr>
          <w:sz w:val="28"/>
          <w:szCs w:val="28"/>
        </w:rPr>
        <w:t>»</w:t>
      </w:r>
    </w:p>
    <w:p w:rsidR="00D302A0" w:rsidRPr="00B87CFC" w:rsidRDefault="00D302A0" w:rsidP="00B87CFC">
      <w:pPr>
        <w:tabs>
          <w:tab w:val="left" w:pos="0"/>
          <w:tab w:val="left" w:pos="6757"/>
        </w:tabs>
      </w:pPr>
    </w:p>
    <w:p w:rsidR="00D302A0" w:rsidRPr="00B87CFC" w:rsidRDefault="00D302A0" w:rsidP="00B87CFC">
      <w:pPr>
        <w:tabs>
          <w:tab w:val="left" w:pos="0"/>
          <w:tab w:val="left" w:pos="6757"/>
        </w:tabs>
      </w:pPr>
    </w:p>
    <w:p w:rsidR="00D302A0" w:rsidRDefault="00D302A0" w:rsidP="00D03128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B87CFC">
        <w:rPr>
          <w:b/>
          <w:sz w:val="24"/>
          <w:szCs w:val="24"/>
        </w:rPr>
        <w:t>ПРОТОКОЛ</w:t>
      </w:r>
    </w:p>
    <w:p w:rsidR="00D302A0" w:rsidRPr="00B87CFC" w:rsidRDefault="00D302A0" w:rsidP="00D03128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B87CFC">
        <w:rPr>
          <w:b/>
          <w:sz w:val="24"/>
          <w:szCs w:val="24"/>
        </w:rPr>
        <w:t>общего собрания собственников помещений</w:t>
      </w:r>
      <w:r>
        <w:rPr>
          <w:b/>
          <w:sz w:val="24"/>
          <w:szCs w:val="24"/>
        </w:rPr>
        <w:t xml:space="preserve"> </w:t>
      </w:r>
      <w:r w:rsidRPr="00B87CFC">
        <w:rPr>
          <w:b/>
          <w:sz w:val="24"/>
          <w:szCs w:val="24"/>
        </w:rPr>
        <w:t>в многоквартирном доме по адресу: _________________________</w:t>
      </w:r>
      <w:r>
        <w:rPr>
          <w:b/>
          <w:sz w:val="24"/>
          <w:szCs w:val="24"/>
        </w:rPr>
        <w:t>___________________________________________________________</w:t>
      </w:r>
    </w:p>
    <w:p w:rsidR="00D302A0" w:rsidRPr="00B87CFC" w:rsidRDefault="00D302A0" w:rsidP="00B87CFC">
      <w:pPr>
        <w:autoSpaceDE w:val="0"/>
        <w:autoSpaceDN w:val="0"/>
        <w:adjustRightInd w:val="0"/>
        <w:ind w:firstLine="709"/>
        <w:jc w:val="center"/>
        <w:rPr>
          <w:b/>
          <w:sz w:val="24"/>
          <w:szCs w:val="24"/>
        </w:rPr>
      </w:pPr>
      <w:r w:rsidRPr="00B87CFC">
        <w:rPr>
          <w:b/>
          <w:sz w:val="24"/>
          <w:szCs w:val="24"/>
        </w:rPr>
        <w:t>об участии в отборе дворовых территорий многоквартирных домов на проведение работ по ремонту и благоустройству дворовых территорий</w:t>
      </w:r>
    </w:p>
    <w:p w:rsidR="00D302A0" w:rsidRPr="00B87CFC" w:rsidRDefault="00D302A0" w:rsidP="00B87CFC">
      <w:pPr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</w:p>
    <w:p w:rsidR="00D302A0" w:rsidRPr="00B87CFC" w:rsidRDefault="00D302A0" w:rsidP="00B87CFC">
      <w:pPr>
        <w:autoSpaceDE w:val="0"/>
        <w:autoSpaceDN w:val="0"/>
        <w:adjustRightInd w:val="0"/>
        <w:jc w:val="center"/>
        <w:rPr>
          <w:sz w:val="24"/>
          <w:szCs w:val="24"/>
          <w:vertAlign w:val="superscript"/>
        </w:rPr>
      </w:pPr>
      <w:r w:rsidRPr="00B87CFC">
        <w:rPr>
          <w:sz w:val="24"/>
          <w:szCs w:val="24"/>
        </w:rPr>
        <w:t>_______________________________                                                     «___»____________201__г.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</w:pPr>
      <w:r w:rsidRPr="00B87CFC">
        <w:t xml:space="preserve">                        (населенный пункт)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Дата проведения общего собрания: «____» ___________ 201__г.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Время проведения ___________________________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Место проведения ___________________________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Форма проведения: очная.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Общее собрание собственников помещений в многоквартирном доме проводится в соответствии с Жилищным кодексом Российской Федерации.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02A0" w:rsidRPr="00B87CFC" w:rsidRDefault="00D302A0" w:rsidP="00B87CFC">
      <w:pPr>
        <w:rPr>
          <w:sz w:val="24"/>
          <w:szCs w:val="24"/>
        </w:rPr>
      </w:pPr>
      <w:r w:rsidRPr="00B87CFC">
        <w:rPr>
          <w:sz w:val="24"/>
          <w:szCs w:val="24"/>
        </w:rPr>
        <w:t>Общее собрание проводится по инициативе 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02A0" w:rsidRPr="00B87CFC" w:rsidRDefault="00D302A0" w:rsidP="00B87CFC">
      <w:pPr>
        <w:jc w:val="center"/>
      </w:pPr>
      <w:r w:rsidRPr="00B87CFC">
        <w:rPr>
          <w:i/>
        </w:rPr>
        <w:t>(для юр.лиц - полное наименование, ОГРН; для физ. лиц - полное Ф.И.О (при наличии), № помещения находящегося в собственности, реквизиты документа подтверждающего право собственности на указанное помещение)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На дату проведения собрания установлено, что: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а) общее количество голосов собственников помещений в многоквартирном доме составляет__________ , которые составляют 100% голосов («Реестр собственников помещений в МКД №___ по ул._________________________в _____________________,» Приложение №1);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B87CFC">
        <w:rPr>
          <w:sz w:val="24"/>
          <w:szCs w:val="24"/>
        </w:rPr>
        <w:t>б)  на общем собрании присутствовали и приняли участие  в голосовании собственники или их представители обладающие ______________голосов, которые составляют _______% голосов («Список собственников помещений в МКД №_____ по ул.________________________ в __________________________________________, присутствовавших на общем собрании» Приложение № 2);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в) общая площадь жилых и нежилых помещений в многоквартирном доме составляет______________кв.м.;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г) приглашенные:_________________________________________________________________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_____________________________________________________________________________________________________________________________________________________________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______________________________________________________________________________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center"/>
      </w:pPr>
      <w:r w:rsidRPr="00B87CFC">
        <w:rPr>
          <w:i/>
        </w:rPr>
        <w:t>полное наименование юр. лица, ОГРН, Ф.И.О (при наличии) физ.лица, Ф.И.О. представителя,цель участия в общем собрании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_______________________________________________________________________________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center"/>
        <w:rPr>
          <w:i/>
        </w:rPr>
      </w:pPr>
      <w:r w:rsidRPr="00B87CFC">
        <w:rPr>
          <w:i/>
        </w:rPr>
        <w:t xml:space="preserve"> наименование и реквизиты документа, подтверждающего полномочия представителя, подпись                                                                            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center"/>
        <w:rPr>
          <w:i/>
        </w:rPr>
      </w:pP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д) 1 голос – 1 кв. метр площади помещения, находящегося в собственности.</w:t>
      </w:r>
    </w:p>
    <w:p w:rsidR="00D302A0" w:rsidRPr="00B87CFC" w:rsidRDefault="00D302A0" w:rsidP="00B87CFC">
      <w:pPr>
        <w:widowControl w:val="0"/>
        <w:autoSpaceDE w:val="0"/>
        <w:autoSpaceDN w:val="0"/>
        <w:adjustRightInd w:val="0"/>
        <w:jc w:val="both"/>
      </w:pPr>
      <w:r w:rsidRPr="00B87CFC">
        <w:rPr>
          <w:sz w:val="24"/>
          <w:szCs w:val="24"/>
        </w:rPr>
        <w:t>Собрание объявлено</w:t>
      </w:r>
      <w:r>
        <w:rPr>
          <w:sz w:val="24"/>
          <w:szCs w:val="24"/>
        </w:rPr>
        <w:t xml:space="preserve"> </w:t>
      </w:r>
      <w:r w:rsidRPr="00B87CFC">
        <w:rPr>
          <w:sz w:val="24"/>
          <w:szCs w:val="24"/>
        </w:rPr>
        <w:t>открытым</w:t>
      </w:r>
      <w:r w:rsidRPr="00B87CFC">
        <w:t>.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B87CFC">
        <w:rPr>
          <w:b/>
          <w:sz w:val="24"/>
          <w:szCs w:val="24"/>
        </w:rPr>
        <w:t>Кворум имеется. Общее собрание собственников помещений - правомочно.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02A0" w:rsidRPr="00B87CFC" w:rsidRDefault="00D302A0" w:rsidP="00B87CFC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B87CFC">
        <w:rPr>
          <w:b/>
          <w:sz w:val="24"/>
          <w:szCs w:val="24"/>
        </w:rPr>
        <w:t>Повестка дня собрания:</w:t>
      </w:r>
    </w:p>
    <w:p w:rsidR="00D302A0" w:rsidRPr="00B87CFC" w:rsidRDefault="00D302A0" w:rsidP="00B87CFC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D302A0" w:rsidRPr="00AD0773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 xml:space="preserve">1. </w:t>
      </w:r>
      <w:r w:rsidRPr="00AD0773">
        <w:rPr>
          <w:sz w:val="24"/>
          <w:szCs w:val="24"/>
        </w:rPr>
        <w:t>Выбор председателя общего собрания</w:t>
      </w:r>
    </w:p>
    <w:p w:rsidR="00D302A0" w:rsidRPr="00AD0773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AD0773">
        <w:rPr>
          <w:sz w:val="24"/>
          <w:szCs w:val="24"/>
        </w:rPr>
        <w:t>2. Выбор секретаря общего собрания.</w:t>
      </w:r>
    </w:p>
    <w:p w:rsidR="00D302A0" w:rsidRPr="00AD0773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AD0773">
        <w:rPr>
          <w:sz w:val="24"/>
          <w:szCs w:val="24"/>
        </w:rPr>
        <w:t>3. Выбор членов счетной комиссии общего собрания.</w:t>
      </w:r>
    </w:p>
    <w:p w:rsidR="00D302A0" w:rsidRPr="00AD0773" w:rsidRDefault="00D302A0" w:rsidP="00B87CFC">
      <w:pPr>
        <w:autoSpaceDE w:val="0"/>
        <w:autoSpaceDN w:val="0"/>
        <w:adjustRightInd w:val="0"/>
        <w:jc w:val="both"/>
        <w:rPr>
          <w:rFonts w:cs="Courier New"/>
          <w:sz w:val="24"/>
          <w:szCs w:val="24"/>
        </w:rPr>
      </w:pPr>
      <w:r w:rsidRPr="00AD0773">
        <w:rPr>
          <w:rFonts w:cs="Courier New"/>
          <w:sz w:val="24"/>
          <w:szCs w:val="24"/>
        </w:rPr>
        <w:t xml:space="preserve">4. Принятие решения об участии в отборе дворовой территории многоквартирного дома  для включения в муниципальную программу «Формирование современной городской среды </w:t>
      </w:r>
      <w:r>
        <w:rPr>
          <w:sz w:val="24"/>
          <w:szCs w:val="24"/>
        </w:rPr>
        <w:t>Раисинского</w:t>
      </w:r>
      <w:r w:rsidRPr="00AD0773">
        <w:rPr>
          <w:sz w:val="24"/>
          <w:szCs w:val="24"/>
        </w:rPr>
        <w:t xml:space="preserve"> сельсовета Убинского района Новосибирской области </w:t>
      </w:r>
      <w:r w:rsidRPr="00AD0773">
        <w:rPr>
          <w:rFonts w:cs="Courier New"/>
          <w:sz w:val="24"/>
          <w:szCs w:val="24"/>
        </w:rPr>
        <w:t xml:space="preserve">на </w:t>
      </w:r>
      <w:r w:rsidRPr="002C64A8">
        <w:rPr>
          <w:sz w:val="24"/>
          <w:szCs w:val="24"/>
        </w:rPr>
        <w:t>2018-2022 года</w:t>
      </w:r>
      <w:r w:rsidRPr="00AD0773">
        <w:rPr>
          <w:rFonts w:cs="Courier New"/>
          <w:sz w:val="24"/>
          <w:szCs w:val="24"/>
        </w:rPr>
        <w:t>», в том числе:</w:t>
      </w:r>
    </w:p>
    <w:p w:rsidR="00D302A0" w:rsidRPr="00AD0773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AD0773">
        <w:rPr>
          <w:rFonts w:cs="Courier New"/>
          <w:sz w:val="24"/>
          <w:szCs w:val="24"/>
        </w:rPr>
        <w:t xml:space="preserve">а) о лице, уполномоченном на подачу заявки; </w:t>
      </w:r>
    </w:p>
    <w:p w:rsidR="00D302A0" w:rsidRPr="00AD0773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AD0773">
        <w:rPr>
          <w:rFonts w:cs="Courier New"/>
          <w:sz w:val="24"/>
          <w:szCs w:val="24"/>
        </w:rPr>
        <w:t>б) об утверждении схемы благоустройства дворовой территории и видов планируемых работ;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AD0773">
        <w:rPr>
          <w:rFonts w:cs="Courier New"/>
          <w:sz w:val="24"/>
          <w:szCs w:val="24"/>
        </w:rPr>
        <w:t>в) об определении уполномоченных лиц, из числа собственников помещений, для подачи заявки Организатору отбора, для участия в обследовании дворовой территории, согласования, обсуждения и внесения изменений (дополнений) в дизайн-проект дворовой территории, приемке выполненных работ по благоустройству дворовой территории многоквартирного дома, в том числе подписании соответствующих актов приемки выполненных работ, актов приема-передачи объектов</w:t>
      </w:r>
      <w:r w:rsidRPr="00B87CFC">
        <w:rPr>
          <w:rFonts w:cs="Courier New"/>
          <w:sz w:val="24"/>
          <w:szCs w:val="24"/>
        </w:rPr>
        <w:t xml:space="preserve"> внешнего благоустройства в состав общедомового имущества и передаче документов в управляющею организацию; 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 xml:space="preserve">г) об обязательном последующем содержании (после подписания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организацию) за счет средств собственников помещений в МКД и текущем ремонте объектов внешнего благоустройства, выполненных в рамках мероприятий, согласно предлагаемому обслуживающей организацией размеру платы (при необходимости ее увеличения) за содержание жилого помещения. </w:t>
      </w:r>
    </w:p>
    <w:p w:rsidR="00D302A0" w:rsidRPr="00AD0773" w:rsidRDefault="00D302A0" w:rsidP="00B87CFC">
      <w:pPr>
        <w:tabs>
          <w:tab w:val="left" w:pos="851"/>
          <w:tab w:val="left" w:pos="1418"/>
        </w:tabs>
        <w:jc w:val="both"/>
        <w:rPr>
          <w:sz w:val="24"/>
          <w:szCs w:val="24"/>
        </w:rPr>
      </w:pPr>
      <w:bookmarkStart w:id="0" w:name="OLE_LINK1"/>
      <w:r w:rsidRPr="00B87CFC">
        <w:rPr>
          <w:sz w:val="24"/>
          <w:szCs w:val="24"/>
        </w:rPr>
        <w:t>5</w:t>
      </w:r>
      <w:r w:rsidRPr="00AD0773">
        <w:rPr>
          <w:sz w:val="24"/>
          <w:szCs w:val="24"/>
        </w:rPr>
        <w:t>. Выбор места (адреса) для размещения сообщений о проведении общих собраний</w:t>
      </w:r>
      <w:r>
        <w:rPr>
          <w:sz w:val="24"/>
          <w:szCs w:val="24"/>
        </w:rPr>
        <w:t xml:space="preserve"> </w:t>
      </w:r>
      <w:r w:rsidRPr="00AD0773">
        <w:rPr>
          <w:sz w:val="24"/>
          <w:szCs w:val="24"/>
        </w:rPr>
        <w:t>собственников помещений в многоквартирном доме.</w:t>
      </w:r>
    </w:p>
    <w:p w:rsidR="00D302A0" w:rsidRPr="00AD0773" w:rsidRDefault="00D302A0" w:rsidP="00B87CFC">
      <w:pPr>
        <w:tabs>
          <w:tab w:val="left" w:pos="851"/>
          <w:tab w:val="left" w:pos="1418"/>
        </w:tabs>
        <w:jc w:val="both"/>
        <w:rPr>
          <w:sz w:val="24"/>
          <w:szCs w:val="24"/>
        </w:rPr>
      </w:pPr>
      <w:r w:rsidRPr="00AD0773">
        <w:rPr>
          <w:sz w:val="24"/>
          <w:szCs w:val="24"/>
        </w:rPr>
        <w:t>6. Выбор места (адреса) хранения протокола собрания.</w:t>
      </w:r>
    </w:p>
    <w:p w:rsidR="00D302A0" w:rsidRPr="00AD0773" w:rsidRDefault="00D302A0" w:rsidP="00B87CFC">
      <w:pPr>
        <w:tabs>
          <w:tab w:val="left" w:pos="851"/>
          <w:tab w:val="left" w:pos="1418"/>
        </w:tabs>
        <w:jc w:val="both"/>
        <w:rPr>
          <w:i/>
          <w:sz w:val="24"/>
          <w:szCs w:val="24"/>
        </w:rPr>
      </w:pPr>
      <w:r w:rsidRPr="00AD0773">
        <w:rPr>
          <w:sz w:val="24"/>
          <w:szCs w:val="24"/>
        </w:rPr>
        <w:t>7. Выбор места (адреса) для размещения решения общего собрания собственников помещений в многоквартирном доме и итогов голосования</w:t>
      </w:r>
      <w:r w:rsidRPr="00AD0773">
        <w:rPr>
          <w:i/>
          <w:sz w:val="24"/>
          <w:szCs w:val="24"/>
        </w:rPr>
        <w:t>.</w:t>
      </w:r>
    </w:p>
    <w:bookmarkEnd w:id="0"/>
    <w:p w:rsidR="00D302A0" w:rsidRPr="00B87CFC" w:rsidRDefault="00D302A0" w:rsidP="00B87CFC">
      <w:pPr>
        <w:autoSpaceDE w:val="0"/>
        <w:autoSpaceDN w:val="0"/>
        <w:adjustRightInd w:val="0"/>
        <w:jc w:val="both"/>
        <w:rPr>
          <w:b/>
          <w:sz w:val="24"/>
          <w:szCs w:val="24"/>
          <w:u w:val="single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 xml:space="preserve">По 1 вопросу </w:t>
      </w:r>
      <w:r w:rsidRPr="00B87CFC">
        <w:rPr>
          <w:sz w:val="24"/>
          <w:szCs w:val="24"/>
        </w:rPr>
        <w:t>о выборе председателя общего собрания: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слушали</w:t>
      </w:r>
      <w:r w:rsidRPr="00B87CFC">
        <w:rPr>
          <w:sz w:val="24"/>
          <w:szCs w:val="24"/>
        </w:rPr>
        <w:t>: _________________________________________________________________________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center"/>
      </w:pPr>
      <w:r w:rsidRPr="00B87CFC">
        <w:t>(Ф.И.О)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предложено</w:t>
      </w:r>
      <w:r w:rsidRPr="00B87CFC">
        <w:rPr>
          <w:sz w:val="24"/>
          <w:szCs w:val="24"/>
        </w:rPr>
        <w:t>: избрать________________________________________________________________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center"/>
      </w:pPr>
      <w:r w:rsidRPr="00B87CFC">
        <w:t>(Ф.И.О полностью)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решили</w:t>
      </w:r>
      <w:r w:rsidRPr="00B87CFC">
        <w:rPr>
          <w:sz w:val="24"/>
          <w:szCs w:val="24"/>
        </w:rPr>
        <w:t>: _________________ «за» _______________ «против» ____________«воздержался»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 xml:space="preserve">По 2 вопросу </w:t>
      </w:r>
      <w:r w:rsidRPr="00B87CFC">
        <w:rPr>
          <w:sz w:val="24"/>
          <w:szCs w:val="24"/>
        </w:rPr>
        <w:t>о выборе секретаря общего собрания: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слушали</w:t>
      </w:r>
      <w:r w:rsidRPr="00B87CFC">
        <w:rPr>
          <w:sz w:val="24"/>
          <w:szCs w:val="24"/>
        </w:rPr>
        <w:t>: _________________________________________________________________________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center"/>
      </w:pPr>
      <w:r w:rsidRPr="00B87CFC">
        <w:t>(Ф.И.О)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предложено</w:t>
      </w:r>
      <w:r w:rsidRPr="00B87CFC">
        <w:rPr>
          <w:sz w:val="24"/>
          <w:szCs w:val="24"/>
        </w:rPr>
        <w:t>: избрать________________________________________________________________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center"/>
      </w:pPr>
      <w:r w:rsidRPr="00B87CFC">
        <w:t>(Ф.И.О полностью)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решили</w:t>
      </w:r>
      <w:r w:rsidRPr="00B87CFC">
        <w:rPr>
          <w:sz w:val="24"/>
          <w:szCs w:val="24"/>
        </w:rPr>
        <w:t>: ________________ «за» _______________ «против» _____________ «воздержался»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 xml:space="preserve">По 3 вопросу </w:t>
      </w:r>
      <w:r w:rsidRPr="00B87CFC">
        <w:rPr>
          <w:sz w:val="24"/>
          <w:szCs w:val="24"/>
        </w:rPr>
        <w:t>о выборе членов счетной комиссии общего собрания: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слушали</w:t>
      </w:r>
      <w:r w:rsidRPr="00B87CFC">
        <w:rPr>
          <w:sz w:val="24"/>
          <w:szCs w:val="24"/>
        </w:rPr>
        <w:t>: _________________________________________________________________________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center"/>
      </w:pPr>
      <w:r w:rsidRPr="00B87CFC">
        <w:t>(Ф.И.О)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предложено</w:t>
      </w:r>
      <w:r w:rsidRPr="00B87CFC">
        <w:rPr>
          <w:sz w:val="24"/>
          <w:szCs w:val="24"/>
        </w:rPr>
        <w:t>: избрать____________________________________________________________________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center"/>
      </w:pPr>
      <w:r w:rsidRPr="00B87CFC">
        <w:t>(Ф.И.О полностью)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center"/>
      </w:pPr>
      <w:r w:rsidRPr="00B87CFC">
        <w:t>(Ф.И.О полностью)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center"/>
      </w:pPr>
      <w:r w:rsidRPr="00B87CFC">
        <w:t>(Ф.И.О полностью)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решили</w:t>
      </w:r>
      <w:r w:rsidRPr="00B87CFC">
        <w:rPr>
          <w:sz w:val="24"/>
          <w:szCs w:val="24"/>
        </w:rPr>
        <w:t>: _________________ «за» _______________ «против» ____________ «воздержался»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02A0" w:rsidRPr="00B87CFC" w:rsidRDefault="00D302A0" w:rsidP="00B87CFC">
      <w:pPr>
        <w:contextualSpacing/>
        <w:jc w:val="both"/>
        <w:rPr>
          <w:sz w:val="24"/>
          <w:szCs w:val="24"/>
          <w:lang w:eastAsia="en-US"/>
        </w:rPr>
      </w:pPr>
      <w:r w:rsidRPr="00B87CFC">
        <w:rPr>
          <w:b/>
          <w:sz w:val="24"/>
          <w:szCs w:val="24"/>
          <w:lang w:eastAsia="en-US"/>
        </w:rPr>
        <w:t xml:space="preserve">По 4 вопросу </w:t>
      </w:r>
      <w:r w:rsidRPr="00B87CFC">
        <w:rPr>
          <w:sz w:val="24"/>
          <w:szCs w:val="24"/>
          <w:lang w:eastAsia="en-US"/>
        </w:rPr>
        <w:t xml:space="preserve">о принятии решения об участии в отборе дворовой территории многоквартирного дома  для включения в муниципальную программу «Формирование современной городской среды </w:t>
      </w:r>
      <w:r>
        <w:rPr>
          <w:sz w:val="24"/>
          <w:szCs w:val="24"/>
        </w:rPr>
        <w:t>Раисинского</w:t>
      </w:r>
      <w:r w:rsidRPr="00D008AB">
        <w:rPr>
          <w:sz w:val="24"/>
          <w:szCs w:val="24"/>
        </w:rPr>
        <w:t xml:space="preserve"> сельсовета Убинского района Новосибирской области</w:t>
      </w:r>
      <w:r w:rsidRPr="00B87CFC">
        <w:rPr>
          <w:sz w:val="24"/>
          <w:szCs w:val="24"/>
          <w:lang w:eastAsia="en-US"/>
        </w:rPr>
        <w:t xml:space="preserve"> на </w:t>
      </w:r>
      <w:r w:rsidRPr="002C64A8">
        <w:rPr>
          <w:sz w:val="24"/>
          <w:szCs w:val="24"/>
        </w:rPr>
        <w:t>2018-2022 года</w:t>
      </w:r>
      <w:r w:rsidRPr="00B87CFC">
        <w:rPr>
          <w:sz w:val="24"/>
          <w:szCs w:val="24"/>
          <w:lang w:eastAsia="en-US"/>
        </w:rPr>
        <w:t>», в том числе: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 xml:space="preserve">а) о лице, уполномоченном на подачу заявки; 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б) об утверждении схемы благоустройства дворовой территории и видов планируемых работ;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 xml:space="preserve">в) об определении уполномоченных лиц, из числа собственников помещений, для подачи заявки Организатору отбора, для участия в обследовании дворовой территории, согласования, обсуждения и внесения изменений (дополнений) в дизайн-проект дворовой территории, приемке выполненных работ по благоустройству дворовой территории многоквартирного дома, в том числе подписании соответствующих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организацию; 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 xml:space="preserve">г) об обязательном последующем содержании (после подписания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организацию) за счет средств собственников помещений в МКД и текущем ремонте объектов внешнего благоустройства, выполненных в рамках мероприятий, согласно предлагаемому обслуживающей организацией размеру платы (при необходимости ее увеличения) за содержание жилого помещения. </w:t>
      </w:r>
    </w:p>
    <w:p w:rsidR="00D302A0" w:rsidRPr="00B87CFC" w:rsidRDefault="00D302A0" w:rsidP="00B87CFC">
      <w:pPr>
        <w:contextualSpacing/>
        <w:jc w:val="both"/>
        <w:rPr>
          <w:sz w:val="24"/>
          <w:szCs w:val="24"/>
          <w:lang w:eastAsia="en-US"/>
        </w:rPr>
      </w:pPr>
    </w:p>
    <w:p w:rsidR="00D302A0" w:rsidRPr="00B87CFC" w:rsidRDefault="00D302A0" w:rsidP="00B87CFC">
      <w:pPr>
        <w:contextualSpacing/>
        <w:jc w:val="both"/>
        <w:rPr>
          <w:sz w:val="24"/>
          <w:szCs w:val="24"/>
          <w:lang w:eastAsia="en-US"/>
        </w:rPr>
      </w:pPr>
      <w:r w:rsidRPr="00B87CFC">
        <w:rPr>
          <w:rFonts w:ascii="Calibri" w:hAnsi="Calibri"/>
          <w:sz w:val="24"/>
          <w:szCs w:val="24"/>
          <w:lang w:eastAsia="en-US"/>
        </w:rPr>
        <w:t xml:space="preserve">- </w:t>
      </w:r>
      <w:r w:rsidRPr="00B87CFC">
        <w:rPr>
          <w:sz w:val="24"/>
          <w:szCs w:val="24"/>
          <w:lang w:eastAsia="en-US"/>
        </w:rPr>
        <w:t>Предложили: Принять решение</w:t>
      </w:r>
      <w:r>
        <w:rPr>
          <w:sz w:val="24"/>
          <w:szCs w:val="24"/>
          <w:lang w:eastAsia="en-US"/>
        </w:rPr>
        <w:t xml:space="preserve"> </w:t>
      </w:r>
      <w:r w:rsidRPr="00B87CFC">
        <w:rPr>
          <w:sz w:val="24"/>
          <w:szCs w:val="24"/>
          <w:lang w:eastAsia="en-US"/>
        </w:rPr>
        <w:t xml:space="preserve">об участии в отборе дворовой территории многоквартирного дома  для включения в муниципальную программу «Формирование современной городской среды </w:t>
      </w:r>
      <w:r>
        <w:rPr>
          <w:sz w:val="24"/>
          <w:szCs w:val="24"/>
        </w:rPr>
        <w:t>Раисинского</w:t>
      </w:r>
      <w:r w:rsidRPr="00D008AB">
        <w:rPr>
          <w:sz w:val="24"/>
          <w:szCs w:val="24"/>
        </w:rPr>
        <w:t xml:space="preserve"> сельсовета Убинского района Новосибирской области</w:t>
      </w:r>
      <w:r>
        <w:rPr>
          <w:sz w:val="24"/>
          <w:szCs w:val="24"/>
        </w:rPr>
        <w:t xml:space="preserve"> </w:t>
      </w:r>
      <w:r w:rsidRPr="00B87CFC">
        <w:rPr>
          <w:sz w:val="24"/>
          <w:szCs w:val="24"/>
          <w:lang w:eastAsia="en-US"/>
        </w:rPr>
        <w:t xml:space="preserve">на </w:t>
      </w:r>
      <w:r w:rsidRPr="002C64A8">
        <w:rPr>
          <w:sz w:val="24"/>
          <w:szCs w:val="24"/>
        </w:rPr>
        <w:t>2018-2022 года</w:t>
      </w:r>
      <w:r w:rsidRPr="00B87CFC">
        <w:rPr>
          <w:sz w:val="24"/>
          <w:szCs w:val="24"/>
          <w:lang w:eastAsia="en-US"/>
        </w:rPr>
        <w:t>», в том числе: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а) избрать лицом, уполномоченным на подачу заявки 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center"/>
        <w:rPr>
          <w:rFonts w:cs="Courier New"/>
          <w:sz w:val="18"/>
          <w:szCs w:val="18"/>
        </w:rPr>
      </w:pPr>
      <w:r w:rsidRPr="00B87CFC">
        <w:rPr>
          <w:rFonts w:cs="Courier New"/>
          <w:sz w:val="18"/>
          <w:szCs w:val="18"/>
        </w:rPr>
        <w:t>(Ф.И.О. собственника / наименование юридического лица, номер помещения в собственности)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б) утвердить схему благоустройства дворовой территории согласно приложению № 3 к настоящему протоколу и виды планируемых работ:________________________________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в) избрать уполномоченных лиц, из числа собственников помещений, для подачи заявки Организатору отбора, для участия в обследовании дворовой территории, согласования, обсуждения и внесения изменений (дополнений) в дизайн-проект дворовой территории, приемке выполненных работ по благоустройству дворовой территории многоквартирного дома, в том числе подписании соответствующих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организацию: 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center"/>
        <w:rPr>
          <w:rFonts w:cs="Courier New"/>
          <w:sz w:val="18"/>
          <w:szCs w:val="18"/>
        </w:rPr>
      </w:pPr>
      <w:r w:rsidRPr="00B87CFC">
        <w:rPr>
          <w:rFonts w:cs="Courier New"/>
          <w:sz w:val="18"/>
          <w:szCs w:val="18"/>
        </w:rPr>
        <w:t>(Ф.И.О. собственника / наименование юридического лица, номер помещения в собственности)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 xml:space="preserve">г) принять решение об обязательном последующем содержании (после подписания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организацию) за счет средств собственников помещений в МКД и текущем ремонте объектов внешнего благоустройства, выполненных в рамках мероприятий, согласно предлагаемому обслуживающей организацией размеру платы (при необходимости ее увеличения) за содержание жилого помещения. </w:t>
      </w:r>
    </w:p>
    <w:p w:rsidR="00D302A0" w:rsidRPr="00B87CFC" w:rsidRDefault="00D302A0" w:rsidP="00B87CFC">
      <w:pPr>
        <w:tabs>
          <w:tab w:val="left" w:pos="284"/>
          <w:tab w:val="left" w:pos="426"/>
        </w:tabs>
        <w:jc w:val="both"/>
        <w:rPr>
          <w:sz w:val="24"/>
          <w:szCs w:val="24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слушали</w:t>
      </w:r>
      <w:r w:rsidRPr="00B87CFC">
        <w:rPr>
          <w:sz w:val="24"/>
          <w:szCs w:val="24"/>
        </w:rPr>
        <w:t>: _________________________________________________________________________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center"/>
      </w:pPr>
      <w:r w:rsidRPr="00B87CFC">
        <w:t>(Ф.И.О)</w:t>
      </w:r>
    </w:p>
    <w:p w:rsidR="00D302A0" w:rsidRPr="00B87CFC" w:rsidRDefault="00D302A0" w:rsidP="00B87CFC">
      <w:pPr>
        <w:contextualSpacing/>
        <w:jc w:val="both"/>
        <w:rPr>
          <w:sz w:val="24"/>
          <w:szCs w:val="24"/>
          <w:lang w:eastAsia="en-US"/>
        </w:rPr>
      </w:pPr>
      <w:r w:rsidRPr="00B87CFC">
        <w:rPr>
          <w:b/>
          <w:sz w:val="24"/>
          <w:szCs w:val="24"/>
          <w:lang w:eastAsia="en-US"/>
        </w:rPr>
        <w:t>предложено</w:t>
      </w:r>
      <w:r w:rsidRPr="00B87CFC">
        <w:rPr>
          <w:sz w:val="24"/>
          <w:szCs w:val="24"/>
          <w:lang w:eastAsia="en-US"/>
        </w:rPr>
        <w:t>:</w:t>
      </w:r>
      <w:r w:rsidRPr="00B87CFC">
        <w:rPr>
          <w:sz w:val="24"/>
          <w:szCs w:val="24"/>
        </w:rPr>
        <w:t xml:space="preserve"> принять решение </w:t>
      </w:r>
      <w:r w:rsidRPr="00B87CFC">
        <w:rPr>
          <w:sz w:val="24"/>
          <w:szCs w:val="24"/>
          <w:lang w:eastAsia="en-US"/>
        </w:rPr>
        <w:t xml:space="preserve">об участии в отборе дворовой территории многоквартирного дома  для включения в муниципальную программу «Формирование современной городской среды </w:t>
      </w:r>
      <w:r>
        <w:rPr>
          <w:sz w:val="24"/>
          <w:szCs w:val="24"/>
        </w:rPr>
        <w:t>Раисинского</w:t>
      </w:r>
      <w:r w:rsidRPr="00D008AB">
        <w:rPr>
          <w:sz w:val="24"/>
          <w:szCs w:val="24"/>
        </w:rPr>
        <w:t xml:space="preserve"> сельсовета Убинского района Новосибирской области</w:t>
      </w:r>
      <w:r w:rsidRPr="00B87CFC">
        <w:rPr>
          <w:sz w:val="24"/>
          <w:szCs w:val="24"/>
          <w:lang w:eastAsia="en-US"/>
        </w:rPr>
        <w:t xml:space="preserve"> на 2017 год», в том числе: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а) избрать лицом, уполномоченным на подачу заявки 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center"/>
        <w:rPr>
          <w:rFonts w:cs="Courier New"/>
          <w:sz w:val="18"/>
          <w:szCs w:val="18"/>
        </w:rPr>
      </w:pPr>
      <w:r w:rsidRPr="00B87CFC">
        <w:rPr>
          <w:rFonts w:cs="Courier New"/>
          <w:sz w:val="18"/>
          <w:szCs w:val="18"/>
        </w:rPr>
        <w:t>(Ф.И.О. собственника / наименование юридического лица, номер помещения в собственности)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б) утвердить схему благоустройства дворовой территории согласно приложению № 3 к настоящему протоколу и виды планируемых работ:________________________________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в) избрать уполномоченных лиц, из числа собственников помещений, для подачи заявки Организатору отбора, для участия в обследовании дворовой территории, согласования, обсуждения и внесения изменений (дополнений) в дизайн-проект дворовой территории, приемке выполненных работ по благоустройству дворовой территории многоквартирного дома, в том числе подписании соответствующих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организацию: 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___________________________________________________________________________</w:t>
      </w:r>
    </w:p>
    <w:p w:rsidR="00D302A0" w:rsidRPr="00B87CFC" w:rsidRDefault="00D302A0" w:rsidP="00B87CFC">
      <w:pPr>
        <w:tabs>
          <w:tab w:val="left" w:pos="0"/>
        </w:tabs>
        <w:jc w:val="center"/>
        <w:rPr>
          <w:rFonts w:cs="Courier New"/>
          <w:sz w:val="18"/>
          <w:szCs w:val="18"/>
        </w:rPr>
      </w:pPr>
      <w:r w:rsidRPr="00B87CFC">
        <w:rPr>
          <w:rFonts w:cs="Courier New"/>
          <w:sz w:val="18"/>
          <w:szCs w:val="18"/>
        </w:rPr>
        <w:t>(Ф.И.О. собственника / наименование юридического лица, номер помещения в собственности)</w:t>
      </w:r>
    </w:p>
    <w:p w:rsidR="00D302A0" w:rsidRPr="00B87CFC" w:rsidRDefault="00D302A0" w:rsidP="00B87CFC">
      <w:pPr>
        <w:tabs>
          <w:tab w:val="left" w:pos="0"/>
        </w:tabs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 xml:space="preserve">г) принять решение об обязательном последующем содержании (после подписания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организацию) за счет средств собственников помещений в МКД и текущем ремонте объектов внешнего благоустройства, выполненных в рамках мероприятий, согласно предлагаемому обслуживающей организацией размеру платы (при необходимости ее увеличения) за содержание жилого помещения. </w:t>
      </w:r>
    </w:p>
    <w:p w:rsidR="00D302A0" w:rsidRPr="00B87CFC" w:rsidRDefault="00D302A0" w:rsidP="00B87CFC">
      <w:pPr>
        <w:rPr>
          <w:sz w:val="24"/>
          <w:szCs w:val="24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решили</w:t>
      </w:r>
      <w:r w:rsidRPr="00B87CFC">
        <w:rPr>
          <w:sz w:val="24"/>
          <w:szCs w:val="24"/>
        </w:rPr>
        <w:t>: ________________ «за» _______________ «против» _____________ «воздержался»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  <w:highlight w:val="yellow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 xml:space="preserve">По 5 вопросу </w:t>
      </w:r>
      <w:r w:rsidRPr="00B87CFC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B87CFC">
        <w:rPr>
          <w:sz w:val="24"/>
          <w:szCs w:val="24"/>
        </w:rPr>
        <w:t>выборе места (адреса) для размещения сообщений о проведении общих собраний</w:t>
      </w:r>
      <w:r>
        <w:rPr>
          <w:sz w:val="24"/>
          <w:szCs w:val="24"/>
        </w:rPr>
        <w:t xml:space="preserve"> </w:t>
      </w:r>
      <w:r w:rsidRPr="00B87CFC">
        <w:rPr>
          <w:sz w:val="24"/>
          <w:szCs w:val="24"/>
        </w:rPr>
        <w:t>собственников помещений в многоквартирном доме.</w:t>
      </w: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b/>
          <w:sz w:val="24"/>
          <w:szCs w:val="24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предложено</w:t>
      </w:r>
      <w:r w:rsidRPr="00B87CFC">
        <w:rPr>
          <w:sz w:val="24"/>
          <w:szCs w:val="24"/>
        </w:rPr>
        <w:t>:</w:t>
      </w:r>
      <w:r w:rsidRPr="00B87CFC">
        <w:rPr>
          <w:kern w:val="2"/>
          <w:sz w:val="24"/>
          <w:szCs w:val="24"/>
          <w:lang w:eastAsia="hi-IN" w:bidi="hi-IN"/>
        </w:rPr>
        <w:t xml:space="preserve"> размещать </w:t>
      </w:r>
      <w:r w:rsidRPr="00B87CFC">
        <w:rPr>
          <w:sz w:val="24"/>
          <w:szCs w:val="24"/>
        </w:rPr>
        <w:t>сообщения о проведении общих собраний</w:t>
      </w:r>
      <w:r>
        <w:rPr>
          <w:sz w:val="24"/>
          <w:szCs w:val="24"/>
        </w:rPr>
        <w:t xml:space="preserve"> </w:t>
      </w:r>
      <w:r w:rsidRPr="00B87CFC">
        <w:rPr>
          <w:sz w:val="24"/>
          <w:szCs w:val="24"/>
        </w:rPr>
        <w:t>собственников помещений в многоквартирном доме____________________________________________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___________________________________________________________________________.</w:t>
      </w: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sz w:val="24"/>
          <w:szCs w:val="24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решили</w:t>
      </w:r>
      <w:r w:rsidRPr="00B87CFC">
        <w:rPr>
          <w:sz w:val="24"/>
          <w:szCs w:val="24"/>
        </w:rPr>
        <w:t>: _________________ «за» _______________ «против» ___________ «воздержался»</w:t>
      </w: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b/>
          <w:sz w:val="24"/>
          <w:szCs w:val="24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 xml:space="preserve">По 6 вопросу </w:t>
      </w:r>
      <w:r w:rsidRPr="00B87CFC">
        <w:rPr>
          <w:sz w:val="24"/>
          <w:szCs w:val="24"/>
        </w:rPr>
        <w:t xml:space="preserve">о выборе места (адреса) хранения протокола общего собрания </w:t>
      </w: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b/>
          <w:sz w:val="24"/>
          <w:szCs w:val="24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sz w:val="24"/>
          <w:szCs w:val="24"/>
        </w:rPr>
      </w:pPr>
      <w:r w:rsidRPr="00B87CFC">
        <w:rPr>
          <w:sz w:val="24"/>
          <w:szCs w:val="24"/>
        </w:rPr>
        <w:t>п</w:t>
      </w:r>
      <w:r w:rsidRPr="00B87CFC">
        <w:rPr>
          <w:b/>
          <w:sz w:val="24"/>
          <w:szCs w:val="24"/>
        </w:rPr>
        <w:t>редложено</w:t>
      </w:r>
      <w:r w:rsidRPr="00B87CFC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B87CFC">
        <w:rPr>
          <w:sz w:val="24"/>
          <w:szCs w:val="24"/>
        </w:rPr>
        <w:t>утвердить место хранения протокола общего собрания: ___________________________________________________________________________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решили</w:t>
      </w:r>
      <w:r w:rsidRPr="00B87CFC">
        <w:rPr>
          <w:sz w:val="24"/>
          <w:szCs w:val="24"/>
        </w:rPr>
        <w:t>: _________________ «за» _______________ «против» ____________ «воздержался»</w:t>
      </w: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sz w:val="24"/>
          <w:szCs w:val="24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 xml:space="preserve">По 7 вопросу </w:t>
      </w:r>
      <w:r w:rsidRPr="00B87CFC">
        <w:rPr>
          <w:sz w:val="24"/>
          <w:szCs w:val="24"/>
        </w:rPr>
        <w:t>о выборе места (адреса) для размещения решения общего собрания собственников помещений в многоквартирном доме и итогов голосования.</w:t>
      </w:r>
    </w:p>
    <w:p w:rsidR="00D302A0" w:rsidRPr="00B87CFC" w:rsidRDefault="00D302A0" w:rsidP="00B87CFC">
      <w:pPr>
        <w:tabs>
          <w:tab w:val="left" w:pos="851"/>
          <w:tab w:val="left" w:pos="1418"/>
        </w:tabs>
        <w:jc w:val="both"/>
        <w:rPr>
          <w:b/>
          <w:sz w:val="24"/>
          <w:szCs w:val="24"/>
        </w:rPr>
      </w:pP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предложено</w:t>
      </w:r>
      <w:r w:rsidRPr="00B87CFC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B87CFC">
        <w:rPr>
          <w:sz w:val="24"/>
          <w:szCs w:val="24"/>
        </w:rPr>
        <w:t>утвердить место (адрес) для размещения решения общего собрания собственников помещений в многоквартирном доме и итогов голосования собрания_______________________________________________________________________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b/>
          <w:sz w:val="24"/>
          <w:szCs w:val="24"/>
        </w:rPr>
        <w:t>решили</w:t>
      </w:r>
      <w:r w:rsidRPr="00B87CFC">
        <w:rPr>
          <w:sz w:val="24"/>
          <w:szCs w:val="24"/>
        </w:rPr>
        <w:t>: _________________ «за» _______________ «против» ____________ «воздержался»</w:t>
      </w:r>
    </w:p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B87CFC">
        <w:rPr>
          <w:b/>
          <w:sz w:val="24"/>
          <w:szCs w:val="24"/>
        </w:rPr>
        <w:t xml:space="preserve">Приложения: 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Приложение №</w:t>
      </w:r>
      <w:r w:rsidRPr="00B87CFC">
        <w:rPr>
          <w:sz w:val="24"/>
          <w:szCs w:val="24"/>
        </w:rPr>
        <w:t xml:space="preserve">1. </w:t>
      </w:r>
      <w:r w:rsidRPr="00B87CFC">
        <w:rPr>
          <w:rFonts w:cs="Courier New"/>
          <w:sz w:val="24"/>
          <w:szCs w:val="24"/>
        </w:rPr>
        <w:t xml:space="preserve">«Реестр собственников помещений в МКД №_______ по ул._______________ в _________________________________________________________»; 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Приложение №2 «Список собственников помещений в МКД №_____по ул.__________________ в _____________________________________________, присутствовавших на общем собрании»;</w:t>
      </w:r>
    </w:p>
    <w:p w:rsidR="00D302A0" w:rsidRPr="00B87CFC" w:rsidRDefault="00D302A0" w:rsidP="00B87CFC">
      <w:pPr>
        <w:autoSpaceDE w:val="0"/>
        <w:autoSpaceDN w:val="0"/>
        <w:adjustRightInd w:val="0"/>
        <w:rPr>
          <w:rFonts w:cs="Courier New"/>
          <w:sz w:val="24"/>
          <w:szCs w:val="24"/>
        </w:rPr>
      </w:pPr>
      <w:r w:rsidRPr="00B87CFC">
        <w:rPr>
          <w:rFonts w:cs="Courier New"/>
          <w:sz w:val="24"/>
          <w:szCs w:val="24"/>
        </w:rPr>
        <w:t>Приложение № 3 Схема благоустройства дворовой территории многоквартирного дома;</w:t>
      </w:r>
    </w:p>
    <w:p w:rsidR="00D302A0" w:rsidRPr="00B87CFC" w:rsidRDefault="00D302A0" w:rsidP="00B87CFC">
      <w:pPr>
        <w:rPr>
          <w:sz w:val="24"/>
          <w:szCs w:val="24"/>
        </w:rPr>
      </w:pPr>
      <w:r w:rsidRPr="00B87CFC">
        <w:rPr>
          <w:sz w:val="24"/>
          <w:szCs w:val="24"/>
        </w:rPr>
        <w:t>Приложение № 4 Сообщение о проведении общего собрания;</w:t>
      </w:r>
    </w:p>
    <w:p w:rsidR="00D302A0" w:rsidRPr="00B87CFC" w:rsidRDefault="00D302A0" w:rsidP="00B87CFC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Председатель общего собрания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____________________________________________/_________________/ «___»________201__г.</w:t>
      </w:r>
    </w:p>
    <w:p w:rsidR="00D302A0" w:rsidRPr="00B87CFC" w:rsidRDefault="00D302A0" w:rsidP="00B87CFC">
      <w:pPr>
        <w:autoSpaceDE w:val="0"/>
        <w:autoSpaceDN w:val="0"/>
        <w:adjustRightInd w:val="0"/>
      </w:pPr>
      <w:r w:rsidRPr="00B87CFC">
        <w:t xml:space="preserve">                (Ф.И.О.)                                                                                  (подпись)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Секретарь общего собрания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____________________________________________/_________________/ «___»________201__г.</w:t>
      </w:r>
    </w:p>
    <w:p w:rsidR="00D302A0" w:rsidRPr="00B87CFC" w:rsidRDefault="00D302A0" w:rsidP="00B87CFC">
      <w:pPr>
        <w:autoSpaceDE w:val="0"/>
        <w:autoSpaceDN w:val="0"/>
        <w:adjustRightInd w:val="0"/>
      </w:pPr>
      <w:r w:rsidRPr="00B87CFC">
        <w:t xml:space="preserve">                (Ф.И.О.)                                                                                  (подпись)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Члены счетной комиссии общего собрания: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____________________________________________/_________________/ «___»________201__г.</w:t>
      </w:r>
    </w:p>
    <w:p w:rsidR="00D302A0" w:rsidRPr="00B87CFC" w:rsidRDefault="00D302A0" w:rsidP="00B87CFC">
      <w:pPr>
        <w:autoSpaceDE w:val="0"/>
        <w:autoSpaceDN w:val="0"/>
        <w:adjustRightInd w:val="0"/>
      </w:pPr>
      <w:r w:rsidRPr="00B87CFC">
        <w:t xml:space="preserve">                (Ф.И.О.)                                                                                  (подпись)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____________________________________________/_________________/ «___»________201__г.</w:t>
      </w:r>
    </w:p>
    <w:p w:rsidR="00D302A0" w:rsidRPr="00B87CFC" w:rsidRDefault="00D302A0" w:rsidP="00B87CFC">
      <w:pPr>
        <w:autoSpaceDE w:val="0"/>
        <w:autoSpaceDN w:val="0"/>
        <w:adjustRightInd w:val="0"/>
      </w:pPr>
      <w:r w:rsidRPr="00B87CFC">
        <w:t xml:space="preserve">                (Ф.И.О.)                                                                                  (подпись)</w:t>
      </w:r>
    </w:p>
    <w:p w:rsidR="00D302A0" w:rsidRPr="00B87CFC" w:rsidRDefault="00D302A0" w:rsidP="00B87CF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B87CFC">
        <w:rPr>
          <w:sz w:val="24"/>
          <w:szCs w:val="24"/>
        </w:rPr>
        <w:t>____________________________________________/_________________/ «___»________201__г.</w:t>
      </w:r>
    </w:p>
    <w:p w:rsidR="00D302A0" w:rsidRPr="00B87CFC" w:rsidRDefault="00D302A0" w:rsidP="00B87CFC">
      <w:pPr>
        <w:autoSpaceDE w:val="0"/>
        <w:autoSpaceDN w:val="0"/>
        <w:adjustRightInd w:val="0"/>
      </w:pPr>
      <w:r w:rsidRPr="00B87CFC">
        <w:t xml:space="preserve">                (Ф.И.О.)                                                                                  (подпись)</w:t>
      </w:r>
      <w:r w:rsidRPr="00B87CFC">
        <w:rPr>
          <w:rFonts w:ascii="Courier New" w:hAnsi="Courier New" w:cs="Courier New"/>
          <w:sz w:val="24"/>
          <w:szCs w:val="24"/>
        </w:rPr>
        <w:br w:type="page"/>
      </w:r>
    </w:p>
    <w:tbl>
      <w:tblPr>
        <w:tblpPr w:leftFromText="180" w:rightFromText="180" w:vertAnchor="text" w:tblpY="1"/>
        <w:tblOverlap w:val="never"/>
        <w:tblW w:w="9229" w:type="dxa"/>
        <w:tblLayout w:type="fixed"/>
        <w:tblLook w:val="00A0"/>
      </w:tblPr>
      <w:tblGrid>
        <w:gridCol w:w="866"/>
        <w:gridCol w:w="1276"/>
        <w:gridCol w:w="2976"/>
        <w:gridCol w:w="2268"/>
        <w:gridCol w:w="1843"/>
      </w:tblGrid>
      <w:tr w:rsidR="00D302A0" w:rsidRPr="00B87CFC" w:rsidTr="002C1EA5">
        <w:trPr>
          <w:trHeight w:val="300"/>
        </w:trPr>
        <w:tc>
          <w:tcPr>
            <w:tcW w:w="922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B87CFC" w:rsidRDefault="00D302A0" w:rsidP="00B87CFC">
            <w:pPr>
              <w:jc w:val="right"/>
              <w:rPr>
                <w:color w:val="000000"/>
              </w:rPr>
            </w:pPr>
            <w:r w:rsidRPr="00B87CFC">
              <w:rPr>
                <w:color w:val="000000"/>
              </w:rPr>
              <w:t xml:space="preserve">Приложение № 1 </w:t>
            </w:r>
          </w:p>
        </w:tc>
      </w:tr>
      <w:tr w:rsidR="00D302A0" w:rsidRPr="00B87CFC" w:rsidTr="002C1EA5">
        <w:trPr>
          <w:trHeight w:val="300"/>
        </w:trPr>
        <w:tc>
          <w:tcPr>
            <w:tcW w:w="922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B87CFC" w:rsidRDefault="00D302A0" w:rsidP="00B87CFC">
            <w:pPr>
              <w:jc w:val="right"/>
              <w:rPr>
                <w:color w:val="000000"/>
              </w:rPr>
            </w:pPr>
            <w:r w:rsidRPr="00B87CFC">
              <w:rPr>
                <w:color w:val="000000"/>
              </w:rPr>
              <w:t>к протоколу</w:t>
            </w:r>
          </w:p>
        </w:tc>
      </w:tr>
      <w:tr w:rsidR="00D302A0" w:rsidRPr="00B87CFC" w:rsidTr="002C1EA5">
        <w:trPr>
          <w:trHeight w:val="300"/>
        </w:trPr>
        <w:tc>
          <w:tcPr>
            <w:tcW w:w="922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B87CFC" w:rsidRDefault="00D302A0" w:rsidP="00B87CFC">
            <w:pPr>
              <w:jc w:val="right"/>
              <w:rPr>
                <w:color w:val="000000"/>
              </w:rPr>
            </w:pPr>
            <w:r w:rsidRPr="00B87CFC">
              <w:rPr>
                <w:color w:val="000000"/>
              </w:rPr>
              <w:t>общего собрания собственников помещений</w:t>
            </w:r>
          </w:p>
        </w:tc>
      </w:tr>
      <w:tr w:rsidR="00D302A0" w:rsidRPr="00B87CFC" w:rsidTr="002C1EA5">
        <w:trPr>
          <w:trHeight w:val="300"/>
        </w:trPr>
        <w:tc>
          <w:tcPr>
            <w:tcW w:w="922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B87CFC" w:rsidRDefault="00D302A0" w:rsidP="00B87CFC">
            <w:pPr>
              <w:jc w:val="right"/>
              <w:rPr>
                <w:color w:val="000000"/>
              </w:rPr>
            </w:pPr>
            <w:r w:rsidRPr="00B87CFC">
              <w:rPr>
                <w:color w:val="000000"/>
              </w:rPr>
              <w:t>в многоквартирном доме по адресу: ________________________________________________________</w:t>
            </w:r>
          </w:p>
        </w:tc>
      </w:tr>
      <w:tr w:rsidR="00D302A0" w:rsidRPr="00B87CFC" w:rsidTr="002C1EA5">
        <w:trPr>
          <w:trHeight w:val="555"/>
        </w:trPr>
        <w:tc>
          <w:tcPr>
            <w:tcW w:w="922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B87CFC" w:rsidRDefault="00D302A0" w:rsidP="00B87CFC">
            <w:pPr>
              <w:jc w:val="right"/>
              <w:rPr>
                <w:color w:val="000000"/>
              </w:rPr>
            </w:pPr>
            <w:r w:rsidRPr="00B87CFC">
              <w:rPr>
                <w:color w:val="000000"/>
              </w:rPr>
              <w:t xml:space="preserve"> об участии в отборе дворовых территорий многоквартирных домов на проведение работ по ремонту и благоустройству дворовых территорий</w:t>
            </w:r>
          </w:p>
          <w:p w:rsidR="00D302A0" w:rsidRPr="00B87CFC" w:rsidRDefault="00D302A0" w:rsidP="00B87CFC">
            <w:pPr>
              <w:jc w:val="right"/>
              <w:rPr>
                <w:color w:val="000000"/>
              </w:rPr>
            </w:pPr>
          </w:p>
        </w:tc>
      </w:tr>
      <w:tr w:rsidR="00D302A0" w:rsidRPr="00B87CFC" w:rsidTr="002C1EA5">
        <w:trPr>
          <w:trHeight w:val="300"/>
        </w:trPr>
        <w:tc>
          <w:tcPr>
            <w:tcW w:w="922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B87CFC" w:rsidRDefault="00D302A0" w:rsidP="00B87CFC">
            <w:pPr>
              <w:jc w:val="right"/>
              <w:rPr>
                <w:color w:val="000000"/>
              </w:rPr>
            </w:pPr>
            <w:r w:rsidRPr="00B87CFC">
              <w:rPr>
                <w:color w:val="000000"/>
              </w:rPr>
              <w:t>от "___"_______201___ года</w:t>
            </w:r>
          </w:p>
        </w:tc>
      </w:tr>
      <w:tr w:rsidR="00D302A0" w:rsidRPr="00B87CFC" w:rsidTr="002C1EA5">
        <w:trPr>
          <w:trHeight w:val="975"/>
        </w:trPr>
        <w:tc>
          <w:tcPr>
            <w:tcW w:w="922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B87CFC" w:rsidRDefault="00D302A0" w:rsidP="00B87CF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87CFC">
              <w:rPr>
                <w:b/>
                <w:bCs/>
                <w:color w:val="000000"/>
                <w:sz w:val="28"/>
                <w:szCs w:val="28"/>
              </w:rPr>
              <w:t>Реестр собственников помещений в МКД № _______ по адресу: ______________________________________________________________.*</w:t>
            </w:r>
          </w:p>
        </w:tc>
      </w:tr>
      <w:tr w:rsidR="00D302A0" w:rsidRPr="00B87CFC" w:rsidTr="002C1EA5">
        <w:trPr>
          <w:trHeight w:val="300"/>
        </w:trPr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302A0" w:rsidRPr="00B87CFC" w:rsidRDefault="00D302A0" w:rsidP="00B87CFC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302A0" w:rsidRPr="00B87CFC" w:rsidRDefault="00D302A0" w:rsidP="00B87CF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302A0" w:rsidRPr="00B87CFC" w:rsidRDefault="00D302A0" w:rsidP="00B87CF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302A0" w:rsidRPr="00B87CFC" w:rsidRDefault="00D302A0" w:rsidP="00B87CF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302A0" w:rsidRPr="00B87CFC" w:rsidRDefault="00D302A0" w:rsidP="00B87CFC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302A0" w:rsidRPr="00B87CFC" w:rsidTr="002C1EA5">
        <w:trPr>
          <w:trHeight w:val="372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jc w:val="center"/>
              <w:rPr>
                <w:color w:val="000000"/>
              </w:rPr>
            </w:pPr>
            <w:r w:rsidRPr="00B87CFC">
              <w:rPr>
                <w:color w:val="000000"/>
              </w:rPr>
              <w:t>№ п/п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jc w:val="center"/>
              <w:rPr>
                <w:color w:val="000000"/>
              </w:rPr>
            </w:pPr>
            <w:r w:rsidRPr="00B87CFC">
              <w:rPr>
                <w:color w:val="000000"/>
              </w:rPr>
              <w:t>№ помещения в многоквар-тирном доме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jc w:val="center"/>
              <w:rPr>
                <w:color w:val="000000"/>
              </w:rPr>
            </w:pPr>
            <w:r w:rsidRPr="00B87CFC">
              <w:rPr>
                <w:color w:val="000000"/>
              </w:rPr>
              <w:t>Ф.И.О. собственника помещения в многоквартирном доме (полностью) и или его представителя; полное наименование юр. лица, ОГРН и Ф.И.О. его представителя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jc w:val="center"/>
              <w:rPr>
                <w:color w:val="000000"/>
              </w:rPr>
            </w:pPr>
            <w:r w:rsidRPr="00B87CFC">
              <w:rPr>
                <w:color w:val="000000"/>
              </w:rPr>
              <w:t>Реквизиты документа, подтверждающего право собственности (серия, №, дата), реквизиты документа, удостоверяющего полномочия представителя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jc w:val="center"/>
              <w:rPr>
                <w:color w:val="000000"/>
              </w:rPr>
            </w:pPr>
            <w:r w:rsidRPr="00B87CFC">
              <w:rPr>
                <w:color w:val="000000"/>
              </w:rPr>
              <w:t>Площадь помещения, по документу о праве собственности (кв. метры) = количеству голосов, которыми владеет собственник</w:t>
            </w:r>
          </w:p>
        </w:tc>
      </w:tr>
      <w:tr w:rsidR="00D302A0" w:rsidRPr="00B87CFC" w:rsidTr="002C1EA5">
        <w:trPr>
          <w:trHeight w:val="60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</w:rPr>
            </w:pPr>
          </w:p>
        </w:tc>
      </w:tr>
      <w:tr w:rsidR="00D302A0" w:rsidRPr="00B87CFC" w:rsidTr="002C1EA5">
        <w:trPr>
          <w:trHeight w:val="43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</w:rPr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18"/>
                <w:szCs w:val="18"/>
              </w:rPr>
            </w:pPr>
            <w:r w:rsidRPr="00B87CFC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18"/>
                <w:szCs w:val="18"/>
              </w:rPr>
            </w:pPr>
            <w:r w:rsidRPr="00B87CFC">
              <w:rPr>
                <w:color w:val="000000"/>
                <w:sz w:val="18"/>
                <w:szCs w:val="18"/>
              </w:rPr>
              <w:t> </w:t>
            </w:r>
          </w:p>
        </w:tc>
      </w:tr>
      <w:tr w:rsidR="00D302A0" w:rsidRPr="00B87CFC" w:rsidTr="002C1EA5">
        <w:trPr>
          <w:trHeight w:val="55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</w:tr>
      <w:tr w:rsidR="00D302A0" w:rsidRPr="00B87CFC" w:rsidTr="002C1EA5">
        <w:trPr>
          <w:trHeight w:val="563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</w:tr>
      <w:tr w:rsidR="00D302A0" w:rsidRPr="00B87CFC" w:rsidTr="002C1EA5">
        <w:trPr>
          <w:trHeight w:val="543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</w:tr>
      <w:tr w:rsidR="00D302A0" w:rsidRPr="00B87CFC" w:rsidTr="002C1EA5">
        <w:trPr>
          <w:trHeight w:val="56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</w:tr>
      <w:tr w:rsidR="00D302A0" w:rsidRPr="00B87CFC" w:rsidTr="002C1EA5">
        <w:trPr>
          <w:trHeight w:val="559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</w:tr>
      <w:tr w:rsidR="00D302A0" w:rsidRPr="00B87CFC" w:rsidTr="002C1EA5">
        <w:trPr>
          <w:trHeight w:val="553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  <w:r w:rsidRPr="00B87CFC">
              <w:rPr>
                <w:color w:val="000000"/>
                <w:sz w:val="24"/>
                <w:szCs w:val="24"/>
              </w:rPr>
              <w:t> </w:t>
            </w: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B87CFC" w:rsidTr="002C1EA5">
        <w:trPr>
          <w:trHeight w:val="938"/>
        </w:trPr>
        <w:tc>
          <w:tcPr>
            <w:tcW w:w="922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D302A0" w:rsidRPr="00B87CFC" w:rsidRDefault="00D302A0" w:rsidP="00B87CFC">
            <w:pPr>
              <w:jc w:val="both"/>
              <w:rPr>
                <w:color w:val="000000"/>
                <w:sz w:val="18"/>
                <w:szCs w:val="18"/>
              </w:rPr>
            </w:pPr>
            <w:r w:rsidRPr="00B87CFC">
              <w:rPr>
                <w:color w:val="000000"/>
                <w:sz w:val="18"/>
                <w:szCs w:val="18"/>
              </w:rPr>
              <w:t>* Реестр собственников помещений в многоквартирном доме должен содержать сведения обо всех собственниках помещений в многоквартирном доме (пп.а п.19 Требований к оформлению протоколов общих собраний собственников помещений в многоквартирном доме, утвержденных приказом Минстроя РФ от 25.12.2015 № 937/пр (вступили в силу 29.04.2016).</w:t>
            </w:r>
          </w:p>
        </w:tc>
      </w:tr>
    </w:tbl>
    <w:p w:rsidR="00D302A0" w:rsidRPr="00B87CFC" w:rsidRDefault="00D302A0" w:rsidP="00B87CFC">
      <w:pPr>
        <w:tabs>
          <w:tab w:val="left" w:pos="851"/>
          <w:tab w:val="left" w:pos="1418"/>
        </w:tabs>
        <w:autoSpaceDE w:val="0"/>
        <w:autoSpaceDN w:val="0"/>
        <w:adjustRightInd w:val="0"/>
        <w:rPr>
          <w:sz w:val="24"/>
          <w:szCs w:val="24"/>
        </w:rPr>
      </w:pPr>
    </w:p>
    <w:tbl>
      <w:tblPr>
        <w:tblW w:w="9229" w:type="dxa"/>
        <w:tblInd w:w="93" w:type="dxa"/>
        <w:tblLayout w:type="fixed"/>
        <w:tblLook w:val="00A0"/>
      </w:tblPr>
      <w:tblGrid>
        <w:gridCol w:w="866"/>
        <w:gridCol w:w="1276"/>
        <w:gridCol w:w="2976"/>
        <w:gridCol w:w="2268"/>
        <w:gridCol w:w="1843"/>
      </w:tblGrid>
      <w:tr w:rsidR="00D302A0" w:rsidRPr="00B87CFC" w:rsidTr="002C1EA5">
        <w:trPr>
          <w:trHeight w:val="372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  <w:jc w:val="center"/>
            </w:pPr>
            <w:r w:rsidRPr="00B87CFC">
              <w:t>№ п/п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  <w:jc w:val="center"/>
            </w:pPr>
            <w:r w:rsidRPr="00B87CFC">
              <w:t>№ помещения в многоквар-тирном доме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  <w:jc w:val="center"/>
            </w:pPr>
            <w:r w:rsidRPr="00B87CFC">
              <w:t>Ф.И.О. собственника помещения в многоквартирном доме (полностью) и или его представителя; полное наименование юр. лица, ОГРН и Ф.И.О. его представителя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  <w:jc w:val="center"/>
            </w:pPr>
            <w:r w:rsidRPr="00B87CFC">
              <w:t>Реквизиты документа, подтверждающего право собственности (серия, №, дата), реквизиты документа, удостоверяющего полномочия представителя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  <w:jc w:val="center"/>
            </w:pPr>
            <w:r w:rsidRPr="00B87CFC">
              <w:t>Площадь помещения, по документу о праве собственности (кв. метры) = количеству голосов, которыми владеет собственник</w:t>
            </w:r>
          </w:p>
        </w:tc>
      </w:tr>
      <w:tr w:rsidR="00D302A0" w:rsidRPr="00B87CFC" w:rsidTr="002C1EA5">
        <w:trPr>
          <w:trHeight w:val="60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43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</w:tr>
      <w:tr w:rsidR="00D302A0" w:rsidRPr="00B87CFC" w:rsidTr="002C1EA5">
        <w:trPr>
          <w:trHeight w:val="55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</w:tr>
      <w:tr w:rsidR="00D302A0" w:rsidRPr="00B87CFC" w:rsidTr="002C1EA5">
        <w:trPr>
          <w:trHeight w:val="563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</w:tr>
      <w:tr w:rsidR="00D302A0" w:rsidRPr="00B87CFC" w:rsidTr="002C1EA5">
        <w:trPr>
          <w:trHeight w:val="543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</w:tr>
      <w:tr w:rsidR="00D302A0" w:rsidRPr="00B87CFC" w:rsidTr="002C1EA5">
        <w:trPr>
          <w:trHeight w:val="56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</w:tr>
      <w:tr w:rsidR="00D302A0" w:rsidRPr="00B87CFC" w:rsidTr="002C1EA5">
        <w:trPr>
          <w:trHeight w:val="559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</w:tr>
      <w:tr w:rsidR="00D302A0" w:rsidRPr="00B87CFC" w:rsidTr="002C1EA5">
        <w:trPr>
          <w:trHeight w:val="553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  <w:r w:rsidRPr="00B87CFC">
              <w:t> </w:t>
            </w: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  <w:tr w:rsidR="00D302A0" w:rsidRPr="00B87CFC" w:rsidTr="002C1EA5">
        <w:trPr>
          <w:trHeight w:val="547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B87CFC" w:rsidRDefault="00D302A0" w:rsidP="00B87CFC">
            <w:pPr>
              <w:tabs>
                <w:tab w:val="left" w:pos="0"/>
                <w:tab w:val="left" w:pos="6757"/>
              </w:tabs>
            </w:pPr>
          </w:p>
        </w:tc>
      </w:tr>
    </w:tbl>
    <w:p w:rsidR="00D302A0" w:rsidRPr="00B87CFC" w:rsidRDefault="00D302A0" w:rsidP="00B87CFC">
      <w:pPr>
        <w:tabs>
          <w:tab w:val="left" w:pos="0"/>
          <w:tab w:val="left" w:pos="6757"/>
        </w:tabs>
        <w:sectPr w:rsidR="00D302A0" w:rsidRPr="00B87CFC" w:rsidSect="002C1EA5">
          <w:headerReference w:type="default" r:id="rId8"/>
          <w:pgSz w:w="11906" w:h="16838"/>
          <w:pgMar w:top="709" w:right="567" w:bottom="851" w:left="993" w:header="720" w:footer="720" w:gutter="0"/>
          <w:cols w:space="720"/>
          <w:titlePg/>
          <w:docGrid w:linePitch="272"/>
        </w:sectPr>
      </w:pPr>
    </w:p>
    <w:tbl>
      <w:tblPr>
        <w:tblpPr w:leftFromText="180" w:rightFromText="180" w:horzAnchor="margin" w:tblpY="-665"/>
        <w:tblW w:w="15324" w:type="dxa"/>
        <w:tblLayout w:type="fixed"/>
        <w:tblLook w:val="00A0"/>
      </w:tblPr>
      <w:tblGrid>
        <w:gridCol w:w="15324"/>
      </w:tblGrid>
      <w:tr w:rsidR="00D302A0" w:rsidRPr="00AB5062" w:rsidTr="00241E26">
        <w:trPr>
          <w:trHeight w:val="300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Default="00D302A0" w:rsidP="00AB5062">
            <w:pPr>
              <w:jc w:val="right"/>
              <w:rPr>
                <w:color w:val="000000"/>
              </w:rPr>
            </w:pPr>
          </w:p>
          <w:p w:rsidR="00D302A0" w:rsidRDefault="00D302A0" w:rsidP="00AB5062">
            <w:pPr>
              <w:jc w:val="right"/>
              <w:rPr>
                <w:color w:val="000000"/>
              </w:rPr>
            </w:pPr>
          </w:p>
          <w:p w:rsidR="00D302A0" w:rsidRDefault="00D302A0" w:rsidP="00AB5062">
            <w:pPr>
              <w:jc w:val="right"/>
              <w:rPr>
                <w:color w:val="000000"/>
              </w:rPr>
            </w:pPr>
          </w:p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 xml:space="preserve">Приложение № 2 </w:t>
            </w:r>
          </w:p>
        </w:tc>
      </w:tr>
      <w:tr w:rsidR="00D302A0" w:rsidRPr="00AB5062" w:rsidTr="00241E26">
        <w:trPr>
          <w:trHeight w:val="300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>к протоколу</w:t>
            </w:r>
          </w:p>
        </w:tc>
      </w:tr>
      <w:tr w:rsidR="00D302A0" w:rsidRPr="00AB5062" w:rsidTr="00241E26">
        <w:trPr>
          <w:trHeight w:val="300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>общего собрания собственников помещений</w:t>
            </w:r>
          </w:p>
        </w:tc>
      </w:tr>
      <w:tr w:rsidR="00D302A0" w:rsidRPr="00AB5062" w:rsidTr="00241E26">
        <w:trPr>
          <w:trHeight w:val="300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>в многоквартирном доме по адресу: ________________________________________________________</w:t>
            </w:r>
          </w:p>
        </w:tc>
      </w:tr>
      <w:tr w:rsidR="00D302A0" w:rsidRPr="00AB5062" w:rsidTr="00241E26">
        <w:trPr>
          <w:trHeight w:val="555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 xml:space="preserve"> об участии в отборе дворовых территорий многоквартирных домов на проведение работ по ремонту и благоустройству дворовых территорий</w:t>
            </w:r>
          </w:p>
          <w:p w:rsidR="00D302A0" w:rsidRPr="00AB5062" w:rsidRDefault="00D302A0" w:rsidP="00AB5062">
            <w:pPr>
              <w:jc w:val="right"/>
              <w:rPr>
                <w:color w:val="000000"/>
              </w:rPr>
            </w:pPr>
          </w:p>
        </w:tc>
      </w:tr>
      <w:tr w:rsidR="00D302A0" w:rsidRPr="00AB5062" w:rsidTr="00241E26">
        <w:trPr>
          <w:trHeight w:val="300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>от "___"_______201___ года</w:t>
            </w:r>
          </w:p>
        </w:tc>
      </w:tr>
      <w:tr w:rsidR="00D302A0" w:rsidRPr="00AB5062" w:rsidTr="00241E26">
        <w:trPr>
          <w:trHeight w:val="975"/>
        </w:trPr>
        <w:tc>
          <w:tcPr>
            <w:tcW w:w="153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B5062">
              <w:rPr>
                <w:b/>
                <w:bCs/>
                <w:color w:val="000000"/>
                <w:sz w:val="28"/>
                <w:szCs w:val="28"/>
              </w:rPr>
              <w:t>Список собственников помещений в МКД № _______ по адресу: _______________________________________________, присутствовавших на общем собрании (с результатами голосования).</w:t>
            </w:r>
          </w:p>
        </w:tc>
      </w:tr>
    </w:tbl>
    <w:p w:rsidR="00D302A0" w:rsidRPr="00AB5062" w:rsidRDefault="00D302A0" w:rsidP="00AB5062">
      <w:pPr>
        <w:tabs>
          <w:tab w:val="left" w:pos="0"/>
          <w:tab w:val="left" w:pos="6757"/>
        </w:tabs>
        <w:rPr>
          <w:b/>
        </w:rPr>
      </w:pPr>
      <w:r w:rsidRPr="00AB5062">
        <w:rPr>
          <w:b/>
        </w:rPr>
        <w:t>Повестка дня общего собрания собственников помещений:</w:t>
      </w:r>
    </w:p>
    <w:p w:rsidR="00D302A0" w:rsidRPr="00AB5062" w:rsidRDefault="00D302A0" w:rsidP="00AB5062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AB5062">
        <w:rPr>
          <w:sz w:val="18"/>
          <w:szCs w:val="18"/>
        </w:rPr>
        <w:t>1. Выбор председателя общего собрания</w:t>
      </w:r>
    </w:p>
    <w:p w:rsidR="00D302A0" w:rsidRPr="00AB5062" w:rsidRDefault="00D302A0" w:rsidP="00AB5062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AB5062">
        <w:rPr>
          <w:sz w:val="18"/>
          <w:szCs w:val="18"/>
        </w:rPr>
        <w:t>2. Выбор секретаря общего собрания.</w:t>
      </w:r>
    </w:p>
    <w:p w:rsidR="00D302A0" w:rsidRPr="00AB5062" w:rsidRDefault="00D302A0" w:rsidP="00AB5062">
      <w:pPr>
        <w:autoSpaceDE w:val="0"/>
        <w:autoSpaceDN w:val="0"/>
        <w:adjustRightInd w:val="0"/>
        <w:jc w:val="both"/>
        <w:rPr>
          <w:sz w:val="18"/>
          <w:szCs w:val="18"/>
        </w:rPr>
      </w:pPr>
      <w:r w:rsidRPr="00AB5062">
        <w:rPr>
          <w:sz w:val="18"/>
          <w:szCs w:val="18"/>
        </w:rPr>
        <w:t>3. Выбор членов счетной комиссии общего собрания.</w:t>
      </w:r>
    </w:p>
    <w:p w:rsidR="00D302A0" w:rsidRPr="00AB5062" w:rsidRDefault="00D302A0" w:rsidP="00AB5062">
      <w:pPr>
        <w:autoSpaceDE w:val="0"/>
        <w:autoSpaceDN w:val="0"/>
        <w:adjustRightInd w:val="0"/>
        <w:jc w:val="both"/>
        <w:rPr>
          <w:rFonts w:cs="Courier New"/>
          <w:sz w:val="18"/>
          <w:szCs w:val="18"/>
        </w:rPr>
      </w:pPr>
      <w:r w:rsidRPr="00AB5062">
        <w:rPr>
          <w:rFonts w:cs="Courier New"/>
          <w:sz w:val="18"/>
          <w:szCs w:val="18"/>
        </w:rPr>
        <w:t xml:space="preserve">4. Принятие решения об участии в отборе дворовой территории многоквартирного дома  для включения в муниципальную программу «Формирование современной городской среды </w:t>
      </w:r>
      <w:r w:rsidRPr="00FF405B">
        <w:rPr>
          <w:sz w:val="18"/>
          <w:szCs w:val="18"/>
        </w:rPr>
        <w:t>Раисинского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r w:rsidRPr="00AB5062">
        <w:rPr>
          <w:rFonts w:cs="Courier New"/>
          <w:sz w:val="18"/>
          <w:szCs w:val="18"/>
        </w:rPr>
        <w:t>на 2017 год», в том числе:</w:t>
      </w:r>
    </w:p>
    <w:p w:rsidR="00D302A0" w:rsidRPr="00AB5062" w:rsidRDefault="00D302A0" w:rsidP="00AB5062">
      <w:pPr>
        <w:tabs>
          <w:tab w:val="left" w:pos="0"/>
        </w:tabs>
        <w:jc w:val="both"/>
        <w:rPr>
          <w:rFonts w:cs="Courier New"/>
          <w:sz w:val="18"/>
          <w:szCs w:val="18"/>
        </w:rPr>
      </w:pPr>
      <w:r w:rsidRPr="00AB5062">
        <w:rPr>
          <w:rFonts w:cs="Courier New"/>
          <w:sz w:val="18"/>
          <w:szCs w:val="18"/>
        </w:rPr>
        <w:t xml:space="preserve">а) о лице, уполномоченном на подачу заявки; </w:t>
      </w:r>
    </w:p>
    <w:p w:rsidR="00D302A0" w:rsidRPr="00AB5062" w:rsidRDefault="00D302A0" w:rsidP="00AB5062">
      <w:pPr>
        <w:tabs>
          <w:tab w:val="left" w:pos="0"/>
        </w:tabs>
        <w:jc w:val="both"/>
        <w:rPr>
          <w:rFonts w:cs="Courier New"/>
          <w:sz w:val="18"/>
          <w:szCs w:val="18"/>
        </w:rPr>
      </w:pPr>
      <w:r w:rsidRPr="00AB5062">
        <w:rPr>
          <w:rFonts w:cs="Courier New"/>
          <w:sz w:val="18"/>
          <w:szCs w:val="18"/>
        </w:rPr>
        <w:t>б) об утверждении схемы благоустройства дворовой территории и видов планируемых работ;</w:t>
      </w:r>
    </w:p>
    <w:p w:rsidR="00D302A0" w:rsidRPr="00AB5062" w:rsidRDefault="00D302A0" w:rsidP="00AB5062">
      <w:pPr>
        <w:tabs>
          <w:tab w:val="left" w:pos="0"/>
        </w:tabs>
        <w:jc w:val="both"/>
        <w:rPr>
          <w:rFonts w:cs="Courier New"/>
          <w:sz w:val="18"/>
          <w:szCs w:val="18"/>
        </w:rPr>
      </w:pPr>
      <w:r w:rsidRPr="00AB5062">
        <w:rPr>
          <w:rFonts w:cs="Courier New"/>
          <w:sz w:val="18"/>
          <w:szCs w:val="18"/>
        </w:rPr>
        <w:t xml:space="preserve">в) об определении уполномоченных лиц, из числа собственников помещений, для подачи заявки Организатору отбора, для участия в обследовании дворовой территории, согласования, обсуждения и внесения изменений (дополнений) в дизайн-проект дворовой территории, приемке выполненных работ по благоустройству дворовой территории многоквартирного дома, в том числе подписании соответствующих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организацию; </w:t>
      </w:r>
    </w:p>
    <w:p w:rsidR="00D302A0" w:rsidRPr="00AB5062" w:rsidRDefault="00D302A0" w:rsidP="00AB5062">
      <w:pPr>
        <w:tabs>
          <w:tab w:val="left" w:pos="0"/>
        </w:tabs>
        <w:jc w:val="both"/>
        <w:rPr>
          <w:rFonts w:cs="Courier New"/>
          <w:sz w:val="18"/>
          <w:szCs w:val="18"/>
        </w:rPr>
      </w:pPr>
      <w:r w:rsidRPr="00AB5062">
        <w:rPr>
          <w:rFonts w:cs="Courier New"/>
          <w:sz w:val="18"/>
          <w:szCs w:val="18"/>
        </w:rPr>
        <w:t xml:space="preserve">г) об обязательном последующем содержании (после подписания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организацию) за счет средств собственников помещений в МКД и текущем ремонте объектов внешнего благоустройства, выполненных в рамках мероприятий, согласно предлагаемому обслуживающей организацией размеру платы (при необходимости ее увеличения) за содержание жилого помещения. </w:t>
      </w:r>
    </w:p>
    <w:p w:rsidR="00D302A0" w:rsidRPr="00AB5062" w:rsidRDefault="00D302A0" w:rsidP="00AB5062">
      <w:pPr>
        <w:tabs>
          <w:tab w:val="left" w:pos="851"/>
          <w:tab w:val="left" w:pos="1418"/>
        </w:tabs>
        <w:jc w:val="both"/>
        <w:rPr>
          <w:sz w:val="18"/>
          <w:szCs w:val="18"/>
        </w:rPr>
      </w:pPr>
      <w:r w:rsidRPr="00AB5062">
        <w:rPr>
          <w:sz w:val="18"/>
          <w:szCs w:val="18"/>
        </w:rPr>
        <w:t>5. Выбор места (адреса) для размещения сообщений о проведении общих собраний</w:t>
      </w:r>
      <w:r>
        <w:rPr>
          <w:sz w:val="18"/>
          <w:szCs w:val="18"/>
        </w:rPr>
        <w:t xml:space="preserve"> </w:t>
      </w:r>
      <w:r w:rsidRPr="00AB5062">
        <w:rPr>
          <w:sz w:val="18"/>
          <w:szCs w:val="18"/>
        </w:rPr>
        <w:t>собственников помещений в многоквартирном доме.</w:t>
      </w:r>
    </w:p>
    <w:p w:rsidR="00D302A0" w:rsidRPr="00AB5062" w:rsidRDefault="00D302A0" w:rsidP="00AB5062">
      <w:pPr>
        <w:tabs>
          <w:tab w:val="left" w:pos="851"/>
          <w:tab w:val="left" w:pos="1418"/>
        </w:tabs>
        <w:jc w:val="both"/>
        <w:rPr>
          <w:sz w:val="18"/>
          <w:szCs w:val="18"/>
        </w:rPr>
      </w:pPr>
      <w:r w:rsidRPr="00AB5062">
        <w:rPr>
          <w:sz w:val="18"/>
          <w:szCs w:val="18"/>
        </w:rPr>
        <w:t>6. Выбор места (адреса) хранения протокола собрания.</w:t>
      </w:r>
    </w:p>
    <w:p w:rsidR="00D302A0" w:rsidRPr="00AB5062" w:rsidRDefault="00D302A0" w:rsidP="00AB5062">
      <w:pPr>
        <w:tabs>
          <w:tab w:val="left" w:pos="0"/>
          <w:tab w:val="left" w:pos="6757"/>
        </w:tabs>
        <w:rPr>
          <w:b/>
          <w:sz w:val="18"/>
          <w:szCs w:val="18"/>
        </w:rPr>
      </w:pPr>
      <w:r w:rsidRPr="00AB5062">
        <w:rPr>
          <w:sz w:val="18"/>
          <w:szCs w:val="18"/>
        </w:rPr>
        <w:t>7. Выбор места (адреса) для размещения решения общего собрания собственников помещений в многоквартирном доме и итогов голосования</w:t>
      </w:r>
      <w:r w:rsidRPr="00AB5062">
        <w:rPr>
          <w:i/>
          <w:sz w:val="18"/>
          <w:szCs w:val="18"/>
        </w:rPr>
        <w:t>.</w:t>
      </w:r>
    </w:p>
    <w:tbl>
      <w:tblPr>
        <w:tblW w:w="15466" w:type="dxa"/>
        <w:tblInd w:w="93" w:type="dxa"/>
        <w:tblLayout w:type="fixed"/>
        <w:tblLook w:val="00A0"/>
      </w:tblPr>
      <w:tblGrid>
        <w:gridCol w:w="582"/>
        <w:gridCol w:w="709"/>
        <w:gridCol w:w="3119"/>
        <w:gridCol w:w="2551"/>
        <w:gridCol w:w="992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1559"/>
      </w:tblGrid>
      <w:tr w:rsidR="00D302A0" w:rsidRPr="00AB5062" w:rsidTr="00241E26">
        <w:trPr>
          <w:trHeight w:val="372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№ помещения в многоквартирном доме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Ф.И.О. собственника помещения в многоквартирном доме (полностью) и или его представителя, полное наименование юр. лица, ОГРН и Ф.И.О. его представителя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Реквизиты документа, подтверждающего право собственности (серия, №, дата), реквизиты документа, удостоверяющего полномочия представителя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Площадь помещения, по документу о праве собственности (кв. метры) = количеству голосов, которыми владеет собственник</w:t>
            </w:r>
          </w:p>
        </w:tc>
        <w:tc>
          <w:tcPr>
            <w:tcW w:w="7513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302A0" w:rsidRPr="00AB5062" w:rsidRDefault="00D302A0" w:rsidP="00AB5062">
            <w:pPr>
              <w:jc w:val="center"/>
              <w:rPr>
                <w:color w:val="000000"/>
                <w:sz w:val="22"/>
                <w:szCs w:val="22"/>
              </w:rPr>
            </w:pPr>
            <w:r w:rsidRPr="00AB5062">
              <w:rPr>
                <w:color w:val="000000"/>
                <w:sz w:val="22"/>
                <w:szCs w:val="22"/>
              </w:rPr>
              <w:t>Результаты голосования по каждому вопросу повестки дня</w:t>
            </w:r>
          </w:p>
        </w:tc>
      </w:tr>
      <w:tr w:rsidR="00D302A0" w:rsidRPr="00AB5062" w:rsidTr="00241E26">
        <w:trPr>
          <w:trHeight w:val="60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1 вопрос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2 вопрос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3 вопрос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4 вопрос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5 вопрос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6 вопрос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7 вопрос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Подпись</w:t>
            </w:r>
          </w:p>
        </w:tc>
      </w:tr>
      <w:tr w:rsidR="00D302A0" w:rsidRPr="00AB5062" w:rsidTr="00241E26">
        <w:trPr>
          <w:trHeight w:val="1393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372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№ помещения в многоквартирном доме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Ф.И.О. собственника помещения в многоквартирном доме (полностью) и или его представителя, полное наименование юр. лица, ОГРН и Ф.И.О. его представителя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Реквизиты документа, подтверждающего право собственности (серия, №, дата), реквизиты документа, удостоверяющего полномочия представителя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Площадь помещения, по документу о праве собственности (кв. метры) = количеству голосов, которыми владеет собственник</w:t>
            </w:r>
          </w:p>
        </w:tc>
        <w:tc>
          <w:tcPr>
            <w:tcW w:w="7513" w:type="dxa"/>
            <w:gridSpan w:val="2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302A0" w:rsidRPr="00AB5062" w:rsidRDefault="00D302A0" w:rsidP="00AB5062">
            <w:pPr>
              <w:jc w:val="center"/>
              <w:rPr>
                <w:color w:val="000000"/>
                <w:sz w:val="22"/>
                <w:szCs w:val="22"/>
              </w:rPr>
            </w:pPr>
            <w:r w:rsidRPr="00AB5062">
              <w:rPr>
                <w:color w:val="000000"/>
                <w:sz w:val="22"/>
                <w:szCs w:val="22"/>
              </w:rPr>
              <w:t>Результаты голосования по каждому вопросу повестки дня</w:t>
            </w:r>
          </w:p>
        </w:tc>
      </w:tr>
      <w:tr w:rsidR="00D302A0" w:rsidRPr="00AB5062" w:rsidTr="00241E26">
        <w:trPr>
          <w:trHeight w:val="60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1 вопрос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2 вопрос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3 вопрос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4 вопрос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5 вопрос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6 вопрос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7 вопрос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Подпись</w:t>
            </w:r>
          </w:p>
        </w:tc>
      </w:tr>
      <w:tr w:rsidR="00D302A0" w:rsidRPr="00AB5062" w:rsidTr="00241E26">
        <w:trPr>
          <w:trHeight w:val="1393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за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против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302A0" w:rsidRPr="00AB5062" w:rsidRDefault="00D302A0" w:rsidP="00AB5062">
            <w:pPr>
              <w:jc w:val="center"/>
              <w:rPr>
                <w:color w:val="000000"/>
                <w:sz w:val="16"/>
                <w:szCs w:val="16"/>
              </w:rPr>
            </w:pPr>
            <w:r w:rsidRPr="00AB5062">
              <w:rPr>
                <w:color w:val="000000"/>
                <w:sz w:val="16"/>
                <w:szCs w:val="16"/>
              </w:rPr>
              <w:t>воздержался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  <w:r w:rsidRPr="00AB5062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  <w:r w:rsidRPr="00AB5062">
              <w:rPr>
                <w:color w:val="000000"/>
                <w:sz w:val="24"/>
                <w:szCs w:val="24"/>
              </w:rPr>
              <w:t> </w:t>
            </w: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  <w:tr w:rsidR="00D302A0" w:rsidRPr="00AB5062" w:rsidTr="00241E26">
        <w:trPr>
          <w:trHeight w:val="479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302A0" w:rsidRPr="00AB5062" w:rsidRDefault="00D302A0" w:rsidP="00AB5062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D302A0" w:rsidRPr="00AB5062" w:rsidRDefault="00D302A0" w:rsidP="00AB5062">
      <w:pPr>
        <w:tabs>
          <w:tab w:val="left" w:pos="0"/>
          <w:tab w:val="left" w:pos="6757"/>
        </w:tabs>
      </w:pPr>
    </w:p>
    <w:p w:rsidR="00D302A0" w:rsidRDefault="00D302A0" w:rsidP="005179FD">
      <w:pPr>
        <w:spacing w:line="276" w:lineRule="auto"/>
      </w:pPr>
    </w:p>
    <w:p w:rsidR="00D302A0" w:rsidRDefault="00D302A0" w:rsidP="005179FD">
      <w:pPr>
        <w:spacing w:line="276" w:lineRule="auto"/>
      </w:pPr>
    </w:p>
    <w:p w:rsidR="00D302A0" w:rsidRDefault="00D302A0" w:rsidP="005179FD">
      <w:pPr>
        <w:spacing w:line="276" w:lineRule="auto"/>
      </w:pPr>
    </w:p>
    <w:p w:rsidR="00D302A0" w:rsidRDefault="00D302A0" w:rsidP="00AB5062">
      <w:pPr>
        <w:jc w:val="right"/>
        <w:rPr>
          <w:color w:val="000000"/>
        </w:rPr>
        <w:sectPr w:rsidR="00D302A0" w:rsidSect="00AB5062">
          <w:pgSz w:w="16838" w:h="11906" w:orient="landscape"/>
          <w:pgMar w:top="425" w:right="1134" w:bottom="568" w:left="1134" w:header="709" w:footer="709" w:gutter="0"/>
          <w:cols w:space="708"/>
          <w:docGrid w:linePitch="360"/>
        </w:sectPr>
      </w:pPr>
    </w:p>
    <w:tbl>
      <w:tblPr>
        <w:tblW w:w="10930" w:type="dxa"/>
        <w:tblInd w:w="93" w:type="dxa"/>
        <w:tblLayout w:type="fixed"/>
        <w:tblLook w:val="00A0"/>
      </w:tblPr>
      <w:tblGrid>
        <w:gridCol w:w="10930"/>
      </w:tblGrid>
      <w:tr w:rsidR="00D302A0" w:rsidRPr="00AB5062" w:rsidTr="00241E26">
        <w:trPr>
          <w:trHeight w:val="300"/>
        </w:trPr>
        <w:tc>
          <w:tcPr>
            <w:tcW w:w="109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 xml:space="preserve">Приложение № 4 </w:t>
            </w:r>
          </w:p>
        </w:tc>
      </w:tr>
      <w:tr w:rsidR="00D302A0" w:rsidRPr="00AB5062" w:rsidTr="00241E26">
        <w:trPr>
          <w:trHeight w:val="300"/>
        </w:trPr>
        <w:tc>
          <w:tcPr>
            <w:tcW w:w="109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>к протоколу</w:t>
            </w:r>
          </w:p>
        </w:tc>
      </w:tr>
      <w:tr w:rsidR="00D302A0" w:rsidRPr="00AB5062" w:rsidTr="00241E26">
        <w:trPr>
          <w:trHeight w:val="300"/>
        </w:trPr>
        <w:tc>
          <w:tcPr>
            <w:tcW w:w="109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>общего собрания собственников помещений</w:t>
            </w:r>
          </w:p>
        </w:tc>
      </w:tr>
      <w:tr w:rsidR="00D302A0" w:rsidRPr="00AB5062" w:rsidTr="00241E26">
        <w:trPr>
          <w:trHeight w:val="300"/>
        </w:trPr>
        <w:tc>
          <w:tcPr>
            <w:tcW w:w="109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>в многоквартирном доме по адресу: ________________________________________________________</w:t>
            </w:r>
          </w:p>
        </w:tc>
      </w:tr>
      <w:tr w:rsidR="00D302A0" w:rsidRPr="00AB5062" w:rsidTr="00241E26">
        <w:trPr>
          <w:trHeight w:val="555"/>
        </w:trPr>
        <w:tc>
          <w:tcPr>
            <w:tcW w:w="109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 xml:space="preserve"> об участии в отборе дворовых территорий многоквартирных домов на проведение работ по ремонту и благоустройству дворовых территорий</w:t>
            </w:r>
          </w:p>
          <w:p w:rsidR="00D302A0" w:rsidRPr="00AB5062" w:rsidRDefault="00D302A0" w:rsidP="00AB5062">
            <w:pPr>
              <w:jc w:val="right"/>
              <w:rPr>
                <w:color w:val="000000"/>
              </w:rPr>
            </w:pPr>
          </w:p>
        </w:tc>
      </w:tr>
      <w:tr w:rsidR="00D302A0" w:rsidRPr="00AB5062" w:rsidTr="00241E26">
        <w:trPr>
          <w:trHeight w:val="300"/>
        </w:trPr>
        <w:tc>
          <w:tcPr>
            <w:tcW w:w="109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02A0" w:rsidRPr="00AB5062" w:rsidRDefault="00D302A0" w:rsidP="00AB5062">
            <w:pPr>
              <w:jc w:val="right"/>
              <w:rPr>
                <w:color w:val="000000"/>
              </w:rPr>
            </w:pPr>
            <w:r w:rsidRPr="00AB5062">
              <w:rPr>
                <w:color w:val="000000"/>
              </w:rPr>
              <w:t>от "___"_______201___ года</w:t>
            </w:r>
          </w:p>
        </w:tc>
      </w:tr>
    </w:tbl>
    <w:p w:rsidR="00D302A0" w:rsidRPr="00AB5062" w:rsidRDefault="00D302A0" w:rsidP="00AB5062">
      <w:pPr>
        <w:jc w:val="center"/>
        <w:rPr>
          <w:b/>
          <w:sz w:val="24"/>
          <w:szCs w:val="24"/>
        </w:rPr>
      </w:pPr>
      <w:r w:rsidRPr="00AB5062">
        <w:rPr>
          <w:b/>
          <w:sz w:val="24"/>
          <w:szCs w:val="24"/>
        </w:rPr>
        <w:t>СООБЩЕНИЕ</w:t>
      </w:r>
    </w:p>
    <w:p w:rsidR="00D302A0" w:rsidRPr="00AB5062" w:rsidRDefault="00D302A0" w:rsidP="00AB5062">
      <w:pPr>
        <w:jc w:val="center"/>
        <w:rPr>
          <w:b/>
          <w:sz w:val="24"/>
          <w:szCs w:val="24"/>
        </w:rPr>
      </w:pPr>
      <w:r w:rsidRPr="00AB5062">
        <w:rPr>
          <w:b/>
          <w:sz w:val="24"/>
          <w:szCs w:val="24"/>
        </w:rPr>
        <w:t>о проведении общего собрания собственников помещений</w:t>
      </w:r>
    </w:p>
    <w:p w:rsidR="00D302A0" w:rsidRDefault="00D302A0" w:rsidP="00AB5062">
      <w:pPr>
        <w:jc w:val="center"/>
        <w:rPr>
          <w:b/>
          <w:sz w:val="24"/>
          <w:szCs w:val="24"/>
        </w:rPr>
      </w:pPr>
      <w:r w:rsidRPr="00AB5062">
        <w:rPr>
          <w:b/>
          <w:sz w:val="24"/>
          <w:szCs w:val="24"/>
        </w:rPr>
        <w:t>дома № ______ по ул. ________________</w:t>
      </w:r>
      <w:r>
        <w:rPr>
          <w:b/>
          <w:sz w:val="24"/>
          <w:szCs w:val="24"/>
        </w:rPr>
        <w:t>с. Раисино,</w:t>
      </w:r>
    </w:p>
    <w:p w:rsidR="00D302A0" w:rsidRPr="00AB5062" w:rsidRDefault="00D302A0" w:rsidP="00AB506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Убинского района Новосибирской области</w:t>
      </w:r>
    </w:p>
    <w:p w:rsidR="00D302A0" w:rsidRPr="00AB5062" w:rsidRDefault="00D302A0" w:rsidP="00AB5062">
      <w:pPr>
        <w:jc w:val="center"/>
        <w:rPr>
          <w:b/>
          <w:sz w:val="24"/>
          <w:szCs w:val="24"/>
        </w:rPr>
      </w:pPr>
    </w:p>
    <w:p w:rsidR="00D302A0" w:rsidRPr="00AB5062" w:rsidRDefault="00D302A0" w:rsidP="00AB5062">
      <w:pPr>
        <w:ind w:firstLine="708"/>
        <w:jc w:val="both"/>
        <w:rPr>
          <w:sz w:val="22"/>
          <w:szCs w:val="22"/>
        </w:rPr>
      </w:pPr>
      <w:r w:rsidRPr="00AB5062">
        <w:rPr>
          <w:sz w:val="22"/>
          <w:szCs w:val="22"/>
        </w:rPr>
        <w:t xml:space="preserve">В соответствии со ст. 45 ЖК РФ собственник, по инициативе которого созывается общее собрание собственников помещений в многоквартирном доме, обязан сообщить собственникам помещений в данном доме о проведении такого собрания не позднее, чем за десять дней до даты его проведения. </w:t>
      </w:r>
    </w:p>
    <w:p w:rsidR="00D302A0" w:rsidRPr="00AB5062" w:rsidRDefault="00D302A0" w:rsidP="00AB5062">
      <w:pPr>
        <w:jc w:val="both"/>
        <w:rPr>
          <w:sz w:val="22"/>
          <w:szCs w:val="22"/>
        </w:rPr>
      </w:pPr>
      <w:r w:rsidRPr="00AB5062">
        <w:rPr>
          <w:sz w:val="22"/>
          <w:szCs w:val="22"/>
        </w:rPr>
        <w:t>1) сведения о лице, по инициативе которого созывается данное собрание:</w:t>
      </w:r>
    </w:p>
    <w:p w:rsidR="00D302A0" w:rsidRPr="00AB5062" w:rsidRDefault="00D302A0" w:rsidP="00AB5062">
      <w:pPr>
        <w:jc w:val="center"/>
        <w:rPr>
          <w:b/>
          <w:sz w:val="22"/>
          <w:szCs w:val="22"/>
        </w:rPr>
      </w:pPr>
      <w:r w:rsidRPr="00AB5062">
        <w:rPr>
          <w:b/>
          <w:sz w:val="22"/>
          <w:szCs w:val="22"/>
        </w:rPr>
        <w:t>______________________________________________________________________</w:t>
      </w:r>
    </w:p>
    <w:p w:rsidR="00D302A0" w:rsidRPr="00AB5062" w:rsidRDefault="00D302A0" w:rsidP="00AB5062">
      <w:pPr>
        <w:jc w:val="both"/>
        <w:rPr>
          <w:sz w:val="22"/>
          <w:szCs w:val="22"/>
        </w:rPr>
      </w:pPr>
      <w:r w:rsidRPr="00AB5062">
        <w:rPr>
          <w:sz w:val="22"/>
          <w:szCs w:val="22"/>
        </w:rPr>
        <w:t>2) форма проведения данного собрания (очное, заочное или очно-заочное голосование), дата, место, время проведения данного собрания или в случае проведения данного собрания в форме заочного голосования дата окончания приема решений собственников по вопросам, поставленным на голосование, и место или адрес, куда должны передаваться такие решения</w:t>
      </w:r>
    </w:p>
    <w:p w:rsidR="00D302A0" w:rsidRPr="00AB5062" w:rsidRDefault="00D302A0" w:rsidP="00AB5062">
      <w:pPr>
        <w:jc w:val="center"/>
        <w:rPr>
          <w:b/>
          <w:sz w:val="22"/>
          <w:szCs w:val="22"/>
        </w:rPr>
      </w:pPr>
      <w:r w:rsidRPr="00AB5062">
        <w:rPr>
          <w:b/>
          <w:sz w:val="22"/>
          <w:szCs w:val="22"/>
        </w:rPr>
        <w:t>очное собрание собственников помещений</w:t>
      </w:r>
    </w:p>
    <w:p w:rsidR="00D302A0" w:rsidRPr="00AB5062" w:rsidRDefault="00D302A0" w:rsidP="00AB5062">
      <w:pPr>
        <w:jc w:val="center"/>
        <w:rPr>
          <w:b/>
          <w:sz w:val="22"/>
          <w:szCs w:val="22"/>
        </w:rPr>
      </w:pPr>
      <w:r w:rsidRPr="00AB5062">
        <w:rPr>
          <w:b/>
          <w:sz w:val="22"/>
          <w:szCs w:val="22"/>
        </w:rPr>
        <w:t xml:space="preserve">«_____»_________20____ г. в _________ часов </w:t>
      </w:r>
    </w:p>
    <w:p w:rsidR="00D302A0" w:rsidRPr="00AB5062" w:rsidRDefault="00D302A0" w:rsidP="00AB5062">
      <w:pPr>
        <w:rPr>
          <w:b/>
          <w:sz w:val="22"/>
          <w:szCs w:val="22"/>
        </w:rPr>
      </w:pPr>
      <w:r w:rsidRPr="00AB5062">
        <w:rPr>
          <w:sz w:val="22"/>
          <w:szCs w:val="22"/>
        </w:rPr>
        <w:t xml:space="preserve">3)  </w:t>
      </w:r>
      <w:r w:rsidRPr="00AB5062">
        <w:rPr>
          <w:b/>
          <w:color w:val="000000"/>
          <w:sz w:val="22"/>
          <w:szCs w:val="22"/>
          <w:u w:val="single"/>
        </w:rPr>
        <w:t>Повестка дня собрания</w:t>
      </w:r>
    </w:p>
    <w:p w:rsidR="00D302A0" w:rsidRPr="00AB5062" w:rsidRDefault="00D302A0" w:rsidP="00AB5062">
      <w:pPr>
        <w:autoSpaceDE w:val="0"/>
        <w:autoSpaceDN w:val="0"/>
        <w:adjustRightInd w:val="0"/>
        <w:jc w:val="both"/>
        <w:rPr>
          <w:sz w:val="22"/>
          <w:szCs w:val="22"/>
        </w:rPr>
      </w:pPr>
      <w:bookmarkStart w:id="1" w:name="sub_45055"/>
      <w:r w:rsidRPr="00AB5062">
        <w:rPr>
          <w:sz w:val="22"/>
          <w:szCs w:val="22"/>
        </w:rPr>
        <w:t>1. Выбор председателя общего собрания</w:t>
      </w:r>
    </w:p>
    <w:p w:rsidR="00D302A0" w:rsidRPr="00AB5062" w:rsidRDefault="00D302A0" w:rsidP="00AB506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B5062">
        <w:rPr>
          <w:sz w:val="22"/>
          <w:szCs w:val="22"/>
        </w:rPr>
        <w:t>2. Выбор секретаря общего собрания.</w:t>
      </w:r>
    </w:p>
    <w:p w:rsidR="00D302A0" w:rsidRPr="00AB5062" w:rsidRDefault="00D302A0" w:rsidP="00AB506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AB5062">
        <w:rPr>
          <w:sz w:val="22"/>
          <w:szCs w:val="22"/>
        </w:rPr>
        <w:t>3. Выбор членов счетной комиссии общего собрания.</w:t>
      </w:r>
    </w:p>
    <w:p w:rsidR="00D302A0" w:rsidRPr="00AB5062" w:rsidRDefault="00D302A0" w:rsidP="00AB5062">
      <w:pPr>
        <w:autoSpaceDE w:val="0"/>
        <w:autoSpaceDN w:val="0"/>
        <w:adjustRightInd w:val="0"/>
        <w:jc w:val="both"/>
        <w:rPr>
          <w:rFonts w:cs="Courier New"/>
          <w:sz w:val="22"/>
          <w:szCs w:val="22"/>
        </w:rPr>
      </w:pPr>
      <w:r w:rsidRPr="00AB5062">
        <w:rPr>
          <w:rFonts w:cs="Courier New"/>
          <w:sz w:val="22"/>
          <w:szCs w:val="22"/>
        </w:rPr>
        <w:t xml:space="preserve">4. Принятие решения об участии в отборе дворовой территории многоквартирного дома  для включения в муниципальную программу «Формирование современной городской среды муниципального образования </w:t>
      </w:r>
      <w:r>
        <w:rPr>
          <w:rFonts w:cs="Courier New"/>
          <w:sz w:val="22"/>
          <w:szCs w:val="22"/>
        </w:rPr>
        <w:t>Раисинского сельсовета Убинского района новосибирской области на 2018-2022 года</w:t>
      </w:r>
      <w:r w:rsidRPr="00AB5062">
        <w:rPr>
          <w:rFonts w:cs="Courier New"/>
          <w:sz w:val="22"/>
          <w:szCs w:val="22"/>
        </w:rPr>
        <w:t>», в том числе:</w:t>
      </w:r>
    </w:p>
    <w:p w:rsidR="00D302A0" w:rsidRPr="00AB5062" w:rsidRDefault="00D302A0" w:rsidP="00AB5062">
      <w:pPr>
        <w:tabs>
          <w:tab w:val="left" w:pos="0"/>
        </w:tabs>
        <w:jc w:val="both"/>
        <w:rPr>
          <w:rFonts w:cs="Courier New"/>
          <w:sz w:val="22"/>
          <w:szCs w:val="22"/>
        </w:rPr>
      </w:pPr>
      <w:r w:rsidRPr="00AB5062">
        <w:rPr>
          <w:rFonts w:cs="Courier New"/>
          <w:sz w:val="22"/>
          <w:szCs w:val="22"/>
        </w:rPr>
        <w:t xml:space="preserve">а) о лице, уполномоченном на подачу заявки; </w:t>
      </w:r>
    </w:p>
    <w:p w:rsidR="00D302A0" w:rsidRPr="00AB5062" w:rsidRDefault="00D302A0" w:rsidP="00AB5062">
      <w:pPr>
        <w:tabs>
          <w:tab w:val="left" w:pos="0"/>
        </w:tabs>
        <w:jc w:val="both"/>
        <w:rPr>
          <w:rFonts w:cs="Courier New"/>
          <w:sz w:val="22"/>
          <w:szCs w:val="22"/>
        </w:rPr>
      </w:pPr>
      <w:r w:rsidRPr="00AB5062">
        <w:rPr>
          <w:rFonts w:cs="Courier New"/>
          <w:sz w:val="22"/>
          <w:szCs w:val="22"/>
        </w:rPr>
        <w:t>б) об утверждении схемы благоустройства дворовой территории и видов планируемых работ;</w:t>
      </w:r>
    </w:p>
    <w:p w:rsidR="00D302A0" w:rsidRPr="00AB5062" w:rsidRDefault="00D302A0" w:rsidP="00AB5062">
      <w:pPr>
        <w:tabs>
          <w:tab w:val="left" w:pos="0"/>
        </w:tabs>
        <w:jc w:val="both"/>
        <w:rPr>
          <w:rFonts w:cs="Courier New"/>
          <w:sz w:val="22"/>
          <w:szCs w:val="22"/>
        </w:rPr>
      </w:pPr>
      <w:r w:rsidRPr="00AB5062">
        <w:rPr>
          <w:rFonts w:cs="Courier New"/>
          <w:sz w:val="22"/>
          <w:szCs w:val="22"/>
        </w:rPr>
        <w:t xml:space="preserve">в) об определении уполномоченных лиц, из числа собственников помещений, для подачи заявки Организатору отбора, для участия в обследовании дворовой территории, согласования, обсуждения и внесения изменений (дополнений) в дизайн-проект дворовой территории, приемке выполненных работ по благоустройству дворовой территории многоквартирного дома, в том числе подписании соответствующих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организацию; </w:t>
      </w:r>
    </w:p>
    <w:p w:rsidR="00D302A0" w:rsidRPr="00AB5062" w:rsidRDefault="00D302A0" w:rsidP="00AB5062">
      <w:pPr>
        <w:tabs>
          <w:tab w:val="left" w:pos="0"/>
        </w:tabs>
        <w:jc w:val="both"/>
        <w:rPr>
          <w:rFonts w:cs="Courier New"/>
          <w:sz w:val="22"/>
          <w:szCs w:val="22"/>
        </w:rPr>
      </w:pPr>
      <w:r w:rsidRPr="00AB5062">
        <w:rPr>
          <w:rFonts w:cs="Courier New"/>
          <w:sz w:val="22"/>
          <w:szCs w:val="22"/>
        </w:rPr>
        <w:t xml:space="preserve">г) об обязательном последующем содержании (после подписания актов приемки выполненных работ, актов приема-передачи объектов внешнего благоустройства в состав общедомового имущества и передаче документов в управляющею организацию) за счет средств собственников помещений в МКД и текущем ремонте объектов внешнего благоустройства, выполненных в рамках мероприятий, согласно предлагаемому обслуживающей организацией размеру платы (при необходимости ее увеличения) за содержание жилого помещения. </w:t>
      </w:r>
    </w:p>
    <w:p w:rsidR="00D302A0" w:rsidRPr="00AB5062" w:rsidRDefault="00D302A0" w:rsidP="00AB5062">
      <w:pPr>
        <w:tabs>
          <w:tab w:val="left" w:pos="851"/>
          <w:tab w:val="left" w:pos="1418"/>
        </w:tabs>
        <w:jc w:val="both"/>
        <w:rPr>
          <w:sz w:val="22"/>
          <w:szCs w:val="22"/>
        </w:rPr>
      </w:pPr>
      <w:r w:rsidRPr="00AB5062">
        <w:rPr>
          <w:sz w:val="22"/>
          <w:szCs w:val="22"/>
        </w:rPr>
        <w:t>5. Выбор места (адреса) для размещения сообщений о проведении общих собраний</w:t>
      </w:r>
      <w:r>
        <w:rPr>
          <w:sz w:val="22"/>
          <w:szCs w:val="22"/>
        </w:rPr>
        <w:t xml:space="preserve"> </w:t>
      </w:r>
      <w:r w:rsidRPr="00AB5062">
        <w:rPr>
          <w:sz w:val="22"/>
          <w:szCs w:val="22"/>
        </w:rPr>
        <w:t>собственников помещений в многоквартирном доме.</w:t>
      </w:r>
    </w:p>
    <w:p w:rsidR="00D302A0" w:rsidRPr="00AB5062" w:rsidRDefault="00D302A0" w:rsidP="00AB5062">
      <w:pPr>
        <w:tabs>
          <w:tab w:val="left" w:pos="851"/>
          <w:tab w:val="left" w:pos="1418"/>
        </w:tabs>
        <w:jc w:val="both"/>
        <w:rPr>
          <w:sz w:val="22"/>
          <w:szCs w:val="22"/>
        </w:rPr>
      </w:pPr>
      <w:r w:rsidRPr="00AB5062">
        <w:rPr>
          <w:sz w:val="22"/>
          <w:szCs w:val="22"/>
        </w:rPr>
        <w:t>6. Выбор места (адреса) хранения протокола собрания.</w:t>
      </w:r>
    </w:p>
    <w:p w:rsidR="00D302A0" w:rsidRPr="00AB5062" w:rsidRDefault="00D302A0" w:rsidP="00AB5062">
      <w:pPr>
        <w:tabs>
          <w:tab w:val="left" w:pos="0"/>
          <w:tab w:val="left" w:pos="6757"/>
        </w:tabs>
        <w:rPr>
          <w:b/>
          <w:sz w:val="22"/>
          <w:szCs w:val="22"/>
        </w:rPr>
      </w:pPr>
      <w:r w:rsidRPr="00AB5062">
        <w:rPr>
          <w:sz w:val="22"/>
          <w:szCs w:val="22"/>
        </w:rPr>
        <w:t>7. Выбор места (адреса) для размещения решения общего собрания собственников помещений в многоквартирном доме и итогов голосования</w:t>
      </w:r>
      <w:r w:rsidRPr="00AB5062">
        <w:rPr>
          <w:i/>
          <w:sz w:val="22"/>
          <w:szCs w:val="22"/>
        </w:rPr>
        <w:t>.</w:t>
      </w:r>
    </w:p>
    <w:p w:rsidR="00D302A0" w:rsidRPr="00AB5062" w:rsidRDefault="00D302A0" w:rsidP="00AB5062">
      <w:pPr>
        <w:jc w:val="both"/>
        <w:rPr>
          <w:sz w:val="22"/>
          <w:szCs w:val="22"/>
        </w:rPr>
      </w:pPr>
      <w:r w:rsidRPr="00AB5062">
        <w:rPr>
          <w:sz w:val="22"/>
          <w:szCs w:val="22"/>
        </w:rPr>
        <w:t>4) Ознакомиться с информацией и (или) материалами, которые будут представлены на данном собрании можно по адресу: ___________________________________________.</w:t>
      </w:r>
    </w:p>
    <w:p w:rsidR="00D302A0" w:rsidRPr="00AB5062" w:rsidRDefault="00D302A0" w:rsidP="00AB5062">
      <w:pPr>
        <w:autoSpaceDE w:val="0"/>
        <w:autoSpaceDN w:val="0"/>
        <w:adjustRightInd w:val="0"/>
        <w:ind w:firstLine="567"/>
        <w:jc w:val="center"/>
        <w:rPr>
          <w:b/>
          <w:sz w:val="22"/>
          <w:szCs w:val="22"/>
        </w:rPr>
      </w:pPr>
      <w:r w:rsidRPr="00AB5062">
        <w:rPr>
          <w:b/>
          <w:sz w:val="22"/>
          <w:szCs w:val="22"/>
        </w:rPr>
        <w:t xml:space="preserve">С уважением, собственник (и) помещения (й) – </w:t>
      </w:r>
    </w:p>
    <w:p w:rsidR="00D302A0" w:rsidRPr="00AB5062" w:rsidRDefault="00D302A0" w:rsidP="00AB5062">
      <w:pPr>
        <w:autoSpaceDE w:val="0"/>
        <w:autoSpaceDN w:val="0"/>
        <w:adjustRightInd w:val="0"/>
        <w:ind w:firstLine="567"/>
        <w:jc w:val="center"/>
        <w:rPr>
          <w:b/>
          <w:sz w:val="22"/>
          <w:szCs w:val="22"/>
        </w:rPr>
      </w:pPr>
      <w:r w:rsidRPr="00AB5062">
        <w:rPr>
          <w:b/>
          <w:sz w:val="22"/>
          <w:szCs w:val="22"/>
        </w:rPr>
        <w:t>член (ы) инициативной группы:</w:t>
      </w:r>
    </w:p>
    <w:p w:rsidR="00D302A0" w:rsidRPr="00AB5062" w:rsidRDefault="00D302A0" w:rsidP="00AB5062">
      <w:pPr>
        <w:autoSpaceDE w:val="0"/>
        <w:autoSpaceDN w:val="0"/>
        <w:adjustRightInd w:val="0"/>
        <w:rPr>
          <w:sz w:val="22"/>
          <w:szCs w:val="22"/>
        </w:rPr>
      </w:pPr>
      <w:r w:rsidRPr="00AB5062">
        <w:rPr>
          <w:sz w:val="22"/>
          <w:szCs w:val="22"/>
        </w:rPr>
        <w:t>________________(__________________)                 ________________(__________________)</w:t>
      </w:r>
    </w:p>
    <w:p w:rsidR="00D302A0" w:rsidRPr="00AB5062" w:rsidRDefault="00D302A0" w:rsidP="00AB5062">
      <w:pPr>
        <w:tabs>
          <w:tab w:val="left" w:pos="1867"/>
          <w:tab w:val="left" w:pos="5602"/>
        </w:tabs>
        <w:autoSpaceDE w:val="0"/>
        <w:autoSpaceDN w:val="0"/>
        <w:adjustRightInd w:val="0"/>
        <w:rPr>
          <w:sz w:val="18"/>
          <w:szCs w:val="18"/>
        </w:rPr>
      </w:pPr>
      <w:r w:rsidRPr="00AB5062">
        <w:rPr>
          <w:sz w:val="18"/>
          <w:szCs w:val="18"/>
        </w:rPr>
        <w:t>(подпись)         (расшифровка подписи</w:t>
      </w:r>
      <w:r w:rsidRPr="00AB5062">
        <w:rPr>
          <w:sz w:val="22"/>
          <w:szCs w:val="22"/>
        </w:rPr>
        <w:t xml:space="preserve">)                       </w:t>
      </w:r>
      <w:r w:rsidRPr="00AB5062">
        <w:rPr>
          <w:sz w:val="18"/>
          <w:szCs w:val="18"/>
        </w:rPr>
        <w:t xml:space="preserve">          (подпись)            (расшифровка подписи)</w:t>
      </w:r>
    </w:p>
    <w:bookmarkEnd w:id="1"/>
    <w:p w:rsidR="00D302A0" w:rsidRPr="00241E26" w:rsidRDefault="00D302A0" w:rsidP="00CB52B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>Приложение № 4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к Порядку включения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дворовых территорий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многоквартирных домов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в муниципальную программу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>«Формирование современной городской</w:t>
      </w:r>
    </w:p>
    <w:p w:rsidR="00D302A0" w:rsidRPr="007B104F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среды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</w:t>
      </w:r>
    </w:p>
    <w:p w:rsidR="00D302A0" w:rsidRDefault="00D302A0" w:rsidP="00241E26">
      <w:pPr>
        <w:tabs>
          <w:tab w:val="left" w:pos="0"/>
        </w:tabs>
        <w:jc w:val="right"/>
        <w:rPr>
          <w:b/>
          <w:sz w:val="28"/>
          <w:szCs w:val="28"/>
        </w:rPr>
      </w:pPr>
      <w:r w:rsidRPr="007B104F">
        <w:rPr>
          <w:sz w:val="28"/>
          <w:szCs w:val="28"/>
        </w:rPr>
        <w:t>Убинского района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7B104F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>»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>Критерии</w:t>
      </w:r>
    </w:p>
    <w:p w:rsidR="00D302A0" w:rsidRPr="00241E26" w:rsidRDefault="00D302A0" w:rsidP="00241E26">
      <w:pPr>
        <w:tabs>
          <w:tab w:val="left" w:pos="0"/>
        </w:tabs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 xml:space="preserve">включения дворовой территории многоквартирного дома в муниципальную программу «Формирование современной городской среды </w:t>
      </w:r>
      <w:r>
        <w:rPr>
          <w:b/>
          <w:sz w:val="28"/>
          <w:szCs w:val="28"/>
        </w:rPr>
        <w:t>Раисинского</w:t>
      </w:r>
      <w:r w:rsidRPr="005179FD">
        <w:rPr>
          <w:b/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b/>
          <w:sz w:val="28"/>
          <w:szCs w:val="28"/>
        </w:rPr>
        <w:t xml:space="preserve"> на </w:t>
      </w:r>
      <w:r w:rsidRPr="002C64A8">
        <w:rPr>
          <w:b/>
          <w:sz w:val="28"/>
          <w:szCs w:val="28"/>
        </w:rPr>
        <w:t>2018-2022 года</w:t>
      </w:r>
      <w:r w:rsidRPr="00241E26">
        <w:rPr>
          <w:b/>
          <w:sz w:val="28"/>
          <w:szCs w:val="28"/>
        </w:rPr>
        <w:t>»</w:t>
      </w:r>
    </w:p>
    <w:p w:rsidR="00D302A0" w:rsidRPr="00241E26" w:rsidRDefault="00D302A0" w:rsidP="00241E26">
      <w:pPr>
        <w:tabs>
          <w:tab w:val="left" w:pos="0"/>
        </w:tabs>
        <w:jc w:val="center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В целях определения участников для включения дворовой территории многоквартирного дома в муниципальную программу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2017 год» комиссия рассматривает направленные организатору отбора документы на предмет их соответствия критериям, указанным в настоящем Порядке. 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Общественная комиссии для осуществления контроля и координации реализации муниципальной программы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 xml:space="preserve">», а также для осуществления контроля за реализацией программы после ее утверждения в установленном порядке создается для осуществления следующих целей (далее – Комиссия) осуществляет оценку дворовых территорий многоквартирных домов для формирования адресного перечня на проведение работ по ремонту и благоустройству дворовых территорий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>по критериям: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ab/>
        <w:t>- продолжительность эксплуатации многоквартирного дома;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ab/>
        <w:t>- количество проживающих в многоквартирном доме  (количество прописанных в жилых помещениях);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ab/>
        <w:t>- финансовая дисциплина собственников помещений в многоквартирном доме (процент суммарной задолженности по оплате за ремонт и содержание жилья, коммунальные ресурсы за 201</w:t>
      </w:r>
      <w:r>
        <w:rPr>
          <w:sz w:val="28"/>
          <w:szCs w:val="28"/>
        </w:rPr>
        <w:t>7</w:t>
      </w:r>
      <w:r w:rsidRPr="00241E26">
        <w:rPr>
          <w:sz w:val="28"/>
          <w:szCs w:val="28"/>
        </w:rPr>
        <w:t xml:space="preserve"> год);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ab/>
        <w:t>- степень благоустройства дворовой территории многоквартирного дома: состояние дворовых проездов и тротуаров; наличие и состояние бордюров; наличие освещения дворовой территории; наличие и состояние детской игровой площадки.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br w:type="page"/>
        <w:t xml:space="preserve">Приложение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к Критериям включения дворовой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>территории многоквартирного дома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в муниципальную программу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«Формирование современной </w:t>
      </w:r>
    </w:p>
    <w:p w:rsidR="00D302A0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городской среды </w:t>
      </w:r>
    </w:p>
    <w:p w:rsidR="00D302A0" w:rsidRPr="007B104F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</w:t>
      </w:r>
    </w:p>
    <w:p w:rsidR="00D302A0" w:rsidRPr="007B104F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7B104F">
        <w:rPr>
          <w:sz w:val="28"/>
          <w:szCs w:val="28"/>
        </w:rPr>
        <w:t>Убинского района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7B104F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>»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>Балльная оценка</w:t>
      </w:r>
    </w:p>
    <w:p w:rsidR="00D302A0" w:rsidRDefault="00D302A0" w:rsidP="00241E26">
      <w:pPr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 xml:space="preserve">критериев включения дворовых территорий многоквартирных домов </w:t>
      </w:r>
      <w:r>
        <w:rPr>
          <w:b/>
          <w:sz w:val="28"/>
          <w:szCs w:val="28"/>
        </w:rPr>
        <w:t>Раисинского</w:t>
      </w:r>
      <w:r w:rsidRPr="005179FD">
        <w:rPr>
          <w:b/>
          <w:sz w:val="28"/>
          <w:szCs w:val="28"/>
        </w:rPr>
        <w:t xml:space="preserve"> сельсовета Убинского района Новосибирской</w:t>
      </w:r>
      <w:r>
        <w:rPr>
          <w:b/>
          <w:sz w:val="28"/>
          <w:szCs w:val="28"/>
        </w:rPr>
        <w:t xml:space="preserve"> области </w:t>
      </w:r>
      <w:r w:rsidRPr="00241E26">
        <w:rPr>
          <w:b/>
          <w:sz w:val="28"/>
          <w:szCs w:val="28"/>
        </w:rPr>
        <w:t xml:space="preserve">в муниципальную программу «Формирование современной городской среды </w:t>
      </w:r>
      <w:r w:rsidRPr="005179FD">
        <w:rPr>
          <w:b/>
          <w:sz w:val="28"/>
          <w:szCs w:val="28"/>
        </w:rPr>
        <w:t>Убинского сельсовета Убинского района Новосибирской области</w:t>
      </w:r>
      <w:r w:rsidRPr="00241E26">
        <w:rPr>
          <w:b/>
          <w:sz w:val="28"/>
          <w:szCs w:val="28"/>
        </w:rPr>
        <w:t xml:space="preserve"> </w:t>
      </w:r>
    </w:p>
    <w:p w:rsidR="00D302A0" w:rsidRPr="002C64A8" w:rsidRDefault="00D302A0" w:rsidP="00241E26">
      <w:pPr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 xml:space="preserve">на </w:t>
      </w:r>
      <w:r w:rsidRPr="002C64A8">
        <w:rPr>
          <w:b/>
          <w:sz w:val="28"/>
          <w:szCs w:val="28"/>
        </w:rPr>
        <w:t>2018-2022 года»</w:t>
      </w:r>
    </w:p>
    <w:p w:rsidR="00D302A0" w:rsidRPr="00241E26" w:rsidRDefault="00D302A0" w:rsidP="00241E26">
      <w:pPr>
        <w:jc w:val="center"/>
        <w:rPr>
          <w:b/>
          <w:sz w:val="10"/>
          <w:szCs w:val="1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59"/>
        <w:gridCol w:w="5421"/>
        <w:gridCol w:w="3190"/>
      </w:tblGrid>
      <w:tr w:rsidR="00D302A0" w:rsidRPr="00241E26" w:rsidTr="00241E26">
        <w:trPr>
          <w:jc w:val="center"/>
        </w:trPr>
        <w:tc>
          <w:tcPr>
            <w:tcW w:w="959" w:type="dxa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№ п/п</w:t>
            </w: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Наименование критериев отбора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Балл, присваиваемый в        соответствии с</w:t>
            </w:r>
          </w:p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критерием отбора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 w:val="restart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1.</w:t>
            </w:r>
          </w:p>
        </w:tc>
        <w:tc>
          <w:tcPr>
            <w:tcW w:w="8611" w:type="dxa"/>
            <w:gridSpan w:val="2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Продолжительность эксплуатации многоквартирного дома: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а) от 41 и более лет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8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 xml:space="preserve">б) от 31 до 40 лет      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6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в) от 21 до 30 лет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3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 xml:space="preserve">г) от 16 до 20 лет      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1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 xml:space="preserve">д) от 10 до 15 лет      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0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 w:val="restart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2.</w:t>
            </w:r>
          </w:p>
        </w:tc>
        <w:tc>
          <w:tcPr>
            <w:tcW w:w="8611" w:type="dxa"/>
            <w:gridSpan w:val="2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Количество проживающих в многоквартирном доме (количество прописанных в жилых помещениях):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 xml:space="preserve">а) более 1500 человек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8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 xml:space="preserve">б) от 1000 до 1499 человек    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6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 xml:space="preserve">в) от 500 до 999 человек  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3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 xml:space="preserve">г) до 499 человек   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1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 w:val="restart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3.</w:t>
            </w:r>
          </w:p>
        </w:tc>
        <w:tc>
          <w:tcPr>
            <w:tcW w:w="8611" w:type="dxa"/>
            <w:gridSpan w:val="2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Финансовая дисциплина собственников помещений в многоквартирном доме (процент суммарной задолженности по плате за ремонт и содержание жилья и коммунальные ресурсы от начисленных средств за 2016 год):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 xml:space="preserve">а) 0 % задолженности от общей суммы начислений      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6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 xml:space="preserve">б) от 1 до 5 %              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3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 xml:space="preserve">в) от 6 до 10 %              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1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 xml:space="preserve">г) свыше 10 %              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0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 w:val="restart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4.</w:t>
            </w:r>
          </w:p>
        </w:tc>
        <w:tc>
          <w:tcPr>
            <w:tcW w:w="8611" w:type="dxa"/>
            <w:gridSpan w:val="2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Степень благоустройства дворовой территории многоквартирного дома, в том числе: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8611" w:type="dxa"/>
            <w:gridSpan w:val="2"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  <w:r w:rsidRPr="00241E26">
              <w:rPr>
                <w:sz w:val="22"/>
              </w:rPr>
              <w:t>а) состояние дворовых проездов и тротуаров: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>- требуется ремонт дворовых проездов и тротуаров, необходим ремонт и обустройство бордюров, отсутствует освещение дворовой территории, отсутствует детская игровая площадка (необходим ремонт игровой площадки)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1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>- не требуется ремонт дворовых проездов и тротуаров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0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8611" w:type="dxa"/>
            <w:gridSpan w:val="2"/>
          </w:tcPr>
          <w:p w:rsidR="00D302A0" w:rsidRPr="00241E26" w:rsidRDefault="00D302A0" w:rsidP="00241E26">
            <w:pPr>
              <w:rPr>
                <w:sz w:val="22"/>
              </w:rPr>
            </w:pPr>
            <w:r w:rsidRPr="00241E26">
              <w:rPr>
                <w:sz w:val="22"/>
              </w:rPr>
              <w:t>б) наличие и состояние бордюров: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 xml:space="preserve">- требуется ремонт (обустройство) бордюров, 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1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>- не требуется ремонт (обустройство) бордюров,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0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8611" w:type="dxa"/>
            <w:gridSpan w:val="2"/>
          </w:tcPr>
          <w:p w:rsidR="00D302A0" w:rsidRPr="00241E26" w:rsidRDefault="00D302A0" w:rsidP="00241E26">
            <w:pPr>
              <w:rPr>
                <w:sz w:val="22"/>
              </w:rPr>
            </w:pPr>
            <w:r w:rsidRPr="00241E26">
              <w:rPr>
                <w:sz w:val="22"/>
              </w:rPr>
              <w:t>в) наличие освещения дворовой территории: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>- отсутствует освещение дворовой территории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1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>- освещение дворовой территории имеется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0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8611" w:type="dxa"/>
            <w:gridSpan w:val="2"/>
          </w:tcPr>
          <w:p w:rsidR="00D302A0" w:rsidRPr="00241E26" w:rsidRDefault="00D302A0" w:rsidP="00241E26">
            <w:pPr>
              <w:rPr>
                <w:sz w:val="22"/>
              </w:rPr>
            </w:pPr>
            <w:r w:rsidRPr="00241E26">
              <w:rPr>
                <w:sz w:val="22"/>
              </w:rPr>
              <w:t>г) наличие и состояние детской игровой площадки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>- детская игровая площадка отсутствует (необходим ремонт игровой площадки)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1</w:t>
            </w:r>
          </w:p>
        </w:tc>
      </w:tr>
      <w:tr w:rsidR="00D302A0" w:rsidRPr="00241E26" w:rsidTr="00241E26">
        <w:trPr>
          <w:jc w:val="center"/>
        </w:trPr>
        <w:tc>
          <w:tcPr>
            <w:tcW w:w="959" w:type="dxa"/>
            <w:vMerge/>
          </w:tcPr>
          <w:p w:rsidR="00D302A0" w:rsidRPr="00241E26" w:rsidRDefault="00D302A0" w:rsidP="00241E26">
            <w:pPr>
              <w:jc w:val="both"/>
              <w:rPr>
                <w:sz w:val="22"/>
              </w:rPr>
            </w:pPr>
          </w:p>
        </w:tc>
        <w:tc>
          <w:tcPr>
            <w:tcW w:w="5421" w:type="dxa"/>
          </w:tcPr>
          <w:p w:rsidR="00D302A0" w:rsidRPr="00241E26" w:rsidRDefault="00D302A0" w:rsidP="00241E26">
            <w:pPr>
              <w:jc w:val="both"/>
              <w:rPr>
                <w:sz w:val="22"/>
                <w:szCs w:val="22"/>
              </w:rPr>
            </w:pPr>
            <w:r w:rsidRPr="00241E26">
              <w:rPr>
                <w:sz w:val="22"/>
                <w:szCs w:val="22"/>
              </w:rPr>
              <w:t>- детская игровая площадка имеется и не требует ремонта</w:t>
            </w:r>
          </w:p>
        </w:tc>
        <w:tc>
          <w:tcPr>
            <w:tcW w:w="3190" w:type="dxa"/>
          </w:tcPr>
          <w:p w:rsidR="00D302A0" w:rsidRPr="00241E26" w:rsidRDefault="00D302A0" w:rsidP="00241E26">
            <w:pPr>
              <w:jc w:val="center"/>
              <w:rPr>
                <w:sz w:val="22"/>
              </w:rPr>
            </w:pPr>
            <w:r w:rsidRPr="00241E26">
              <w:rPr>
                <w:sz w:val="22"/>
              </w:rPr>
              <w:t>0</w:t>
            </w:r>
          </w:p>
        </w:tc>
      </w:tr>
    </w:tbl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Default="00D302A0" w:rsidP="00AB5062">
      <w:pPr>
        <w:spacing w:line="276" w:lineRule="auto"/>
        <w:rPr>
          <w:sz w:val="28"/>
          <w:szCs w:val="28"/>
        </w:rPr>
        <w:sectPr w:rsidR="00D302A0" w:rsidSect="00CB52BB">
          <w:pgSz w:w="11906" w:h="16838"/>
          <w:pgMar w:top="1134" w:right="425" w:bottom="993" w:left="993" w:header="709" w:footer="709" w:gutter="0"/>
          <w:cols w:space="708"/>
          <w:docGrid w:linePitch="360"/>
        </w:sectPr>
      </w:pP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>Приложение № 5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к Порядку включения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дворовых территорий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многоквартирных домов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в муниципальную программу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«Формирование современной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городской среды </w:t>
      </w:r>
    </w:p>
    <w:p w:rsidR="00D302A0" w:rsidRPr="007B104F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</w:t>
      </w:r>
    </w:p>
    <w:p w:rsidR="00D302A0" w:rsidRPr="007B104F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7B104F">
        <w:rPr>
          <w:sz w:val="28"/>
          <w:szCs w:val="28"/>
        </w:rPr>
        <w:t xml:space="preserve">Убинского района 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7B104F">
        <w:rPr>
          <w:sz w:val="28"/>
          <w:szCs w:val="28"/>
        </w:rPr>
        <w:t>Новосибирской</w:t>
      </w:r>
      <w:r>
        <w:rPr>
          <w:sz w:val="28"/>
          <w:szCs w:val="28"/>
        </w:rPr>
        <w:t xml:space="preserve"> </w:t>
      </w:r>
      <w:r w:rsidRPr="007B104F">
        <w:rPr>
          <w:sz w:val="28"/>
          <w:szCs w:val="28"/>
        </w:rPr>
        <w:t>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>»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>АКТ</w:t>
      </w:r>
    </w:p>
    <w:p w:rsidR="00D302A0" w:rsidRPr="00241E26" w:rsidRDefault="00D302A0" w:rsidP="00241E26">
      <w:pPr>
        <w:tabs>
          <w:tab w:val="left" w:pos="0"/>
        </w:tabs>
        <w:jc w:val="center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>приема-передачи объектов внешнего благоустройства для их последующего содержания</w:t>
      </w:r>
    </w:p>
    <w:p w:rsidR="00D302A0" w:rsidRPr="00241E26" w:rsidRDefault="00D302A0" w:rsidP="00241E26">
      <w:pPr>
        <w:tabs>
          <w:tab w:val="left" w:pos="0"/>
        </w:tabs>
        <w:jc w:val="center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«___»_______________2017г.                                                             </w:t>
      </w:r>
      <w:r>
        <w:rPr>
          <w:sz w:val="28"/>
          <w:szCs w:val="28"/>
        </w:rPr>
        <w:t>с. Раисино</w:t>
      </w:r>
    </w:p>
    <w:p w:rsidR="00D302A0" w:rsidRDefault="00D302A0" w:rsidP="00241E26">
      <w:pPr>
        <w:tabs>
          <w:tab w:val="left" w:pos="0"/>
        </w:tabs>
        <w:jc w:val="center"/>
        <w:rPr>
          <w:sz w:val="28"/>
          <w:szCs w:val="28"/>
        </w:rPr>
      </w:pPr>
      <w:r w:rsidRPr="00241E26">
        <w:rPr>
          <w:sz w:val="28"/>
          <w:szCs w:val="28"/>
        </w:rPr>
        <w:t xml:space="preserve">_________________________________________________________________ </w:t>
      </w:r>
    </w:p>
    <w:p w:rsidR="00D302A0" w:rsidRPr="00241E26" w:rsidRDefault="00D302A0" w:rsidP="00241E26">
      <w:pPr>
        <w:tabs>
          <w:tab w:val="left" w:pos="0"/>
        </w:tabs>
        <w:jc w:val="center"/>
        <w:rPr>
          <w:sz w:val="28"/>
          <w:szCs w:val="28"/>
        </w:rPr>
      </w:pPr>
      <w:r w:rsidRPr="00241E26">
        <w:t>(адрес объекта благоустройства дворовой территории)</w:t>
      </w:r>
    </w:p>
    <w:p w:rsidR="00D302A0" w:rsidRPr="00241E26" w:rsidRDefault="00D302A0" w:rsidP="00241E26">
      <w:pPr>
        <w:tabs>
          <w:tab w:val="left" w:pos="0"/>
        </w:tabs>
        <w:jc w:val="center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ab/>
        <w:t xml:space="preserve">Администрация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области,</w:t>
      </w:r>
      <w:r w:rsidRPr="00241E26">
        <w:rPr>
          <w:sz w:val="28"/>
          <w:szCs w:val="28"/>
        </w:rPr>
        <w:t xml:space="preserve"> в лице ___________________________________________________________________ 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>и представитель собственников помещений многоквартирного дома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>__________________________________________________________________,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расположенного по адресу: </w:t>
      </w:r>
      <w:r>
        <w:rPr>
          <w:sz w:val="28"/>
          <w:szCs w:val="28"/>
        </w:rPr>
        <w:t>Новосибирская область</w:t>
      </w:r>
      <w:r w:rsidRPr="00241E26">
        <w:rPr>
          <w:sz w:val="28"/>
          <w:szCs w:val="28"/>
        </w:rPr>
        <w:t>,</w:t>
      </w:r>
      <w:r>
        <w:rPr>
          <w:sz w:val="28"/>
          <w:szCs w:val="28"/>
        </w:rPr>
        <w:t xml:space="preserve"> Убинский район, с. Раисино, </w:t>
      </w:r>
      <w:r w:rsidRPr="00241E26">
        <w:rPr>
          <w:sz w:val="28"/>
          <w:szCs w:val="28"/>
        </w:rPr>
        <w:t xml:space="preserve"> ул. ________________________, д. ___, 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действующий на основании протокола общего собрания собственников помещений МКД от «___» ______________2017 г. № ___ (является неотъемлемой частью акта) (далее - Собственник), составили настоящий акт о том, что Заказчик передает выполненные в рамках муниципальной программы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2017 год», а Собственники принимают объекты благоустройства дворовой территории для дальнейшей эксплуатации согласно Таблицы № 1:</w:t>
      </w:r>
    </w:p>
    <w:p w:rsidR="00D302A0" w:rsidRPr="00241E26" w:rsidRDefault="00D302A0" w:rsidP="00241E26">
      <w:pPr>
        <w:tabs>
          <w:tab w:val="left" w:pos="0"/>
        </w:tabs>
        <w:jc w:val="right"/>
        <w:rPr>
          <w:sz w:val="28"/>
          <w:szCs w:val="28"/>
        </w:rPr>
      </w:pPr>
      <w:r w:rsidRPr="00241E26">
        <w:rPr>
          <w:sz w:val="28"/>
          <w:szCs w:val="28"/>
        </w:rPr>
        <w:t>Таблица № 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4152"/>
        <w:gridCol w:w="1984"/>
        <w:gridCol w:w="3238"/>
      </w:tblGrid>
      <w:tr w:rsidR="00D302A0" w:rsidRPr="00241E26" w:rsidTr="00241E26">
        <w:trPr>
          <w:jc w:val="center"/>
        </w:trPr>
        <w:tc>
          <w:tcPr>
            <w:tcW w:w="675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241E26">
              <w:rPr>
                <w:sz w:val="28"/>
                <w:szCs w:val="28"/>
              </w:rPr>
              <w:t>№ п/п</w:t>
            </w:r>
          </w:p>
        </w:tc>
        <w:tc>
          <w:tcPr>
            <w:tcW w:w="4152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241E26">
              <w:rPr>
                <w:sz w:val="28"/>
                <w:szCs w:val="28"/>
              </w:rPr>
              <w:t>Наименование элемента благоустройства</w:t>
            </w:r>
          </w:p>
        </w:tc>
        <w:tc>
          <w:tcPr>
            <w:tcW w:w="164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241E26">
              <w:rPr>
                <w:sz w:val="28"/>
                <w:szCs w:val="28"/>
              </w:rPr>
              <w:t>Номер и дата протокола с согласием собственников на прием элементов в общедомовое имущество</w:t>
            </w: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241E26">
              <w:rPr>
                <w:sz w:val="28"/>
                <w:szCs w:val="28"/>
              </w:rPr>
              <w:t>Адрес дома, в состав общедомового имущества которого передается данный элемент благоустройства</w:t>
            </w:r>
          </w:p>
        </w:tc>
      </w:tr>
      <w:tr w:rsidR="00D302A0" w:rsidRPr="00241E26" w:rsidTr="00241E26">
        <w:trPr>
          <w:jc w:val="center"/>
        </w:trPr>
        <w:tc>
          <w:tcPr>
            <w:tcW w:w="675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152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64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</w:tr>
      <w:tr w:rsidR="00D302A0" w:rsidRPr="00241E26" w:rsidTr="00241E26">
        <w:trPr>
          <w:jc w:val="center"/>
        </w:trPr>
        <w:tc>
          <w:tcPr>
            <w:tcW w:w="675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152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64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</w:tr>
      <w:tr w:rsidR="00D302A0" w:rsidRPr="00241E26" w:rsidTr="00241E26">
        <w:trPr>
          <w:jc w:val="center"/>
        </w:trPr>
        <w:tc>
          <w:tcPr>
            <w:tcW w:w="675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152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64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</w:tr>
      <w:tr w:rsidR="00D302A0" w:rsidRPr="00241E26" w:rsidTr="00241E26">
        <w:trPr>
          <w:jc w:val="center"/>
        </w:trPr>
        <w:tc>
          <w:tcPr>
            <w:tcW w:w="675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152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64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</w:tr>
      <w:tr w:rsidR="00D302A0" w:rsidRPr="00241E26" w:rsidTr="00241E26">
        <w:trPr>
          <w:jc w:val="center"/>
        </w:trPr>
        <w:tc>
          <w:tcPr>
            <w:tcW w:w="675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152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64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</w:tr>
      <w:tr w:rsidR="00D302A0" w:rsidRPr="00241E26" w:rsidTr="00241E26">
        <w:trPr>
          <w:jc w:val="center"/>
        </w:trPr>
        <w:tc>
          <w:tcPr>
            <w:tcW w:w="675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152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64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</w:tr>
      <w:tr w:rsidR="00D302A0" w:rsidRPr="00241E26" w:rsidTr="00241E26">
        <w:trPr>
          <w:jc w:val="center"/>
        </w:trPr>
        <w:tc>
          <w:tcPr>
            <w:tcW w:w="675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152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64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     (указываются все объекты благоустройства, выполненные в рамках мероприятий) 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ab/>
        <w:t xml:space="preserve">Объекты, указанные в Таблице № 1 настоящего акта приема-передачи объектов благоустройства, подлежат содержанию и текущему ремонту в установленном законом порядке. 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>Акт составлен в ____ экземплярах (каждой стороне по одному экземпляру).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>Представитель собственников помещений многоквартирного дома (Участник отбора) обязуются передать копию данного акта в управляющую компанию (ТСЖ, ЖСК, специализированный кооператив), обслуживающую организацию (при непосредственном управлении МКД)  в течение 10 календарных дней с момента его подписания для внесения изменения в состав общедомового имущества и других документов).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>Подписи сторон: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tbl>
      <w:tblPr>
        <w:tblW w:w="0" w:type="auto"/>
        <w:jc w:val="center"/>
        <w:tblLook w:val="00A0"/>
      </w:tblPr>
      <w:tblGrid>
        <w:gridCol w:w="3237"/>
        <w:gridCol w:w="3237"/>
        <w:gridCol w:w="3238"/>
      </w:tblGrid>
      <w:tr w:rsidR="00D302A0" w:rsidRPr="00241E26" w:rsidTr="00241E26">
        <w:trPr>
          <w:jc w:val="center"/>
        </w:trPr>
        <w:tc>
          <w:tcPr>
            <w:tcW w:w="323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  <w:r w:rsidRPr="00241E26">
              <w:rPr>
                <w:b/>
                <w:sz w:val="28"/>
                <w:szCs w:val="28"/>
              </w:rPr>
              <w:t>Заказчик</w:t>
            </w:r>
          </w:p>
        </w:tc>
        <w:tc>
          <w:tcPr>
            <w:tcW w:w="323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  <w:r w:rsidRPr="00241E26">
              <w:rPr>
                <w:b/>
                <w:sz w:val="28"/>
                <w:szCs w:val="28"/>
              </w:rPr>
              <w:t>Участник отбора</w:t>
            </w:r>
          </w:p>
        </w:tc>
      </w:tr>
      <w:tr w:rsidR="00D302A0" w:rsidRPr="00241E26" w:rsidTr="00241E26">
        <w:trPr>
          <w:jc w:val="center"/>
        </w:trPr>
        <w:tc>
          <w:tcPr>
            <w:tcW w:w="323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241E26">
              <w:rPr>
                <w:sz w:val="28"/>
                <w:szCs w:val="28"/>
              </w:rPr>
              <w:t>___________________</w:t>
            </w:r>
          </w:p>
        </w:tc>
        <w:tc>
          <w:tcPr>
            <w:tcW w:w="323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241E26">
              <w:rPr>
                <w:sz w:val="28"/>
                <w:szCs w:val="28"/>
              </w:rPr>
              <w:t>___________________</w:t>
            </w:r>
          </w:p>
        </w:tc>
      </w:tr>
      <w:tr w:rsidR="00D302A0" w:rsidRPr="00241E26" w:rsidTr="00241E26">
        <w:trPr>
          <w:jc w:val="center"/>
        </w:trPr>
        <w:tc>
          <w:tcPr>
            <w:tcW w:w="323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241E26">
              <w:rPr>
                <w:sz w:val="28"/>
                <w:szCs w:val="28"/>
              </w:rPr>
              <w:t>М.П.</w:t>
            </w:r>
          </w:p>
        </w:tc>
        <w:tc>
          <w:tcPr>
            <w:tcW w:w="3237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238" w:type="dxa"/>
            <w:vAlign w:val="center"/>
          </w:tcPr>
          <w:p w:rsidR="00D302A0" w:rsidRPr="00241E26" w:rsidRDefault="00D302A0" w:rsidP="00241E26">
            <w:pPr>
              <w:tabs>
                <w:tab w:val="left" w:pos="0"/>
              </w:tabs>
              <w:jc w:val="center"/>
              <w:rPr>
                <w:sz w:val="28"/>
                <w:szCs w:val="28"/>
              </w:rPr>
            </w:pPr>
            <w:r w:rsidRPr="00241E26">
              <w:rPr>
                <w:sz w:val="28"/>
                <w:szCs w:val="28"/>
              </w:rPr>
              <w:t>М.П. (при наличии)</w:t>
            </w:r>
          </w:p>
        </w:tc>
      </w:tr>
    </w:tbl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br w:type="page"/>
        <w:t xml:space="preserve"> Приложение № 2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>к постановлению</w:t>
      </w:r>
    </w:p>
    <w:p w:rsidR="00D302A0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 xml:space="preserve">дминистрации </w:t>
      </w:r>
    </w:p>
    <w:p w:rsidR="00D302A0" w:rsidRPr="00CA16CC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Раисинского</w:t>
      </w:r>
      <w:r w:rsidRPr="00CA16CC">
        <w:rPr>
          <w:sz w:val="28"/>
          <w:szCs w:val="28"/>
        </w:rPr>
        <w:t xml:space="preserve"> сельсовета </w:t>
      </w:r>
    </w:p>
    <w:p w:rsidR="00D302A0" w:rsidRPr="00CA16CC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A16CC">
        <w:rPr>
          <w:sz w:val="28"/>
          <w:szCs w:val="28"/>
        </w:rPr>
        <w:t xml:space="preserve">Убинского района </w:t>
      </w:r>
    </w:p>
    <w:p w:rsidR="00D302A0" w:rsidRPr="00CA16CC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A16CC">
        <w:rPr>
          <w:sz w:val="28"/>
          <w:szCs w:val="28"/>
        </w:rPr>
        <w:t>Новосибирской области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Pr="00CA16CC">
        <w:rPr>
          <w:sz w:val="28"/>
          <w:szCs w:val="28"/>
        </w:rPr>
        <w:t>т</w:t>
      </w:r>
      <w:r>
        <w:rPr>
          <w:sz w:val="28"/>
          <w:szCs w:val="28"/>
        </w:rPr>
        <w:t xml:space="preserve"> 27.03</w:t>
      </w:r>
      <w:r w:rsidRPr="00CA16CC">
        <w:rPr>
          <w:sz w:val="28"/>
          <w:szCs w:val="28"/>
        </w:rPr>
        <w:t xml:space="preserve">.2017 г. № </w:t>
      </w:r>
      <w:r>
        <w:rPr>
          <w:sz w:val="28"/>
          <w:szCs w:val="28"/>
        </w:rPr>
        <w:t>11-па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>ПОРЯДОК И СРОКИ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 xml:space="preserve">представления, рассмотрения и оценки предложений заинтересованных лиц о включении  в муниципальную программу «Формирование современной городской среды на территории </w:t>
      </w:r>
      <w:r>
        <w:rPr>
          <w:b/>
          <w:sz w:val="28"/>
          <w:szCs w:val="28"/>
        </w:rPr>
        <w:t>Раисинского</w:t>
      </w:r>
      <w:r w:rsidRPr="005179FD">
        <w:rPr>
          <w:b/>
          <w:sz w:val="28"/>
          <w:szCs w:val="28"/>
        </w:rPr>
        <w:t xml:space="preserve"> сельсовета Убинского района Новосибирской</w:t>
      </w:r>
      <w:r>
        <w:rPr>
          <w:b/>
          <w:sz w:val="28"/>
          <w:szCs w:val="28"/>
        </w:rPr>
        <w:t xml:space="preserve"> области</w:t>
      </w:r>
      <w:r w:rsidRPr="00241E26">
        <w:rPr>
          <w:b/>
          <w:sz w:val="28"/>
          <w:szCs w:val="28"/>
        </w:rPr>
        <w:t xml:space="preserve"> на </w:t>
      </w:r>
      <w:r w:rsidRPr="002C64A8">
        <w:rPr>
          <w:b/>
          <w:sz w:val="28"/>
          <w:szCs w:val="28"/>
        </w:rPr>
        <w:t>2018-2022 года</w:t>
      </w:r>
      <w:r w:rsidRPr="00241E26">
        <w:rPr>
          <w:b/>
          <w:sz w:val="28"/>
          <w:szCs w:val="28"/>
        </w:rPr>
        <w:t xml:space="preserve">» наиболее посещаемой муниципальной территории общего пользования </w:t>
      </w:r>
      <w:r>
        <w:rPr>
          <w:b/>
          <w:sz w:val="28"/>
          <w:szCs w:val="28"/>
        </w:rPr>
        <w:t>Раисинского</w:t>
      </w:r>
      <w:r w:rsidRPr="005179FD">
        <w:rPr>
          <w:b/>
          <w:sz w:val="28"/>
          <w:szCs w:val="28"/>
        </w:rPr>
        <w:t xml:space="preserve"> сельсовета Убинского района Новосибирской</w:t>
      </w:r>
      <w:r>
        <w:rPr>
          <w:b/>
          <w:sz w:val="28"/>
          <w:szCs w:val="28"/>
        </w:rPr>
        <w:t xml:space="preserve"> области</w:t>
      </w:r>
      <w:r w:rsidRPr="00241E26">
        <w:rPr>
          <w:b/>
          <w:sz w:val="28"/>
          <w:szCs w:val="28"/>
        </w:rPr>
        <w:t>»</w:t>
      </w:r>
    </w:p>
    <w:p w:rsidR="00D302A0" w:rsidRDefault="00D302A0" w:rsidP="00CB392D">
      <w:pPr>
        <w:widowControl w:val="0"/>
        <w:autoSpaceDE w:val="0"/>
        <w:autoSpaceDN w:val="0"/>
        <w:adjustRightInd w:val="0"/>
        <w:spacing w:line="228" w:lineRule="auto"/>
        <w:jc w:val="both"/>
        <w:rPr>
          <w:b/>
          <w:sz w:val="28"/>
          <w:szCs w:val="28"/>
        </w:rPr>
      </w:pPr>
    </w:p>
    <w:p w:rsidR="00D302A0" w:rsidRPr="00241E26" w:rsidRDefault="00D302A0" w:rsidP="00CB392D">
      <w:pPr>
        <w:widowControl w:val="0"/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1. Настоящий Порядок, разработан в целях формирования муниципальной программы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 xml:space="preserve">», определения наиболее посещаемой муниципальной территории общего пользования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(далее по тексту - перечень наиболее посещаемых территорий).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Перечень наиболее посещаемых территорий </w:t>
      </w:r>
      <w:r>
        <w:rPr>
          <w:sz w:val="28"/>
          <w:szCs w:val="28"/>
        </w:rPr>
        <w:t>села Раисино 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формируется из числа территорий </w:t>
      </w:r>
      <w:r>
        <w:rPr>
          <w:sz w:val="28"/>
          <w:szCs w:val="28"/>
        </w:rPr>
        <w:t>села Раисино 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, предложенных жителями для проведения ремонта и благоустройства. </w:t>
      </w:r>
    </w:p>
    <w:p w:rsidR="00D302A0" w:rsidRPr="00241E26" w:rsidRDefault="00D302A0" w:rsidP="00CB392D">
      <w:pPr>
        <w:widowControl w:val="0"/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2. Основные понятия, используемые в настоящем Порядке: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1) организатор отбора наиболее посещаемой территории общего пользования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– А</w:t>
      </w:r>
      <w:r w:rsidRPr="00241E26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>(далее по тексту - Организатор отбора);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2) формирование современной городской среды – комплекс мероприятий, направленных на улучшение санитарного, экологического и эстетического состояния территории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; </w:t>
      </w:r>
    </w:p>
    <w:p w:rsidR="00D302A0" w:rsidRPr="00241E26" w:rsidRDefault="00D302A0" w:rsidP="000F5AF9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3) предложение – предложения, поступающие от жителей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с указанием муниципальной территории общего пользования для включения в муниципальную программу «Формирование городской среды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 xml:space="preserve">», должны быть предоставлены в </w:t>
      </w:r>
      <w:r>
        <w:rPr>
          <w:sz w:val="28"/>
          <w:szCs w:val="28"/>
        </w:rPr>
        <w:t>Администрацию Раисинского</w:t>
      </w:r>
      <w:r w:rsidRPr="007B104F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Pr="007B104F">
        <w:rPr>
          <w:sz w:val="28"/>
          <w:szCs w:val="28"/>
        </w:rPr>
        <w:t>Убинского района Новосибирской области</w:t>
      </w:r>
      <w:r w:rsidRPr="00241E26">
        <w:rPr>
          <w:sz w:val="28"/>
          <w:szCs w:val="28"/>
        </w:rPr>
        <w:t xml:space="preserve"> на бумажном носителе, собственноручно подписаны, с указанием фамилии, имени, отчества и места жительства или направлены на электронную почту</w:t>
      </w:r>
      <w:r>
        <w:rPr>
          <w:sz w:val="28"/>
          <w:szCs w:val="28"/>
        </w:rPr>
        <w:t xml:space="preserve"> </w:t>
      </w:r>
      <w:hyperlink r:id="rId9" w:history="1">
        <w:r w:rsidRPr="00F8534B">
          <w:rPr>
            <w:rStyle w:val="Hyperlink"/>
            <w:sz w:val="28"/>
            <w:szCs w:val="28"/>
            <w:lang w:val="en-US"/>
          </w:rPr>
          <w:t>moub</w:t>
        </w:r>
        <w:r w:rsidRPr="00FF405B">
          <w:rPr>
            <w:rStyle w:val="Hyperlink"/>
            <w:sz w:val="28"/>
            <w:szCs w:val="28"/>
          </w:rPr>
          <w:t>_</w:t>
        </w:r>
        <w:r w:rsidRPr="00F8534B">
          <w:rPr>
            <w:rStyle w:val="Hyperlink"/>
            <w:sz w:val="28"/>
            <w:szCs w:val="28"/>
            <w:lang w:val="en-US"/>
          </w:rPr>
          <w:t>rais</w:t>
        </w:r>
        <w:r w:rsidRPr="00FF405B">
          <w:rPr>
            <w:rStyle w:val="Hyperlink"/>
            <w:sz w:val="28"/>
            <w:szCs w:val="28"/>
          </w:rPr>
          <w:t>@</w:t>
        </w:r>
        <w:r w:rsidRPr="00F8534B">
          <w:rPr>
            <w:rStyle w:val="Hyperlink"/>
            <w:sz w:val="28"/>
            <w:szCs w:val="28"/>
            <w:lang w:val="en-US"/>
          </w:rPr>
          <w:t>mail</w:t>
        </w:r>
        <w:r w:rsidRPr="00FF405B">
          <w:rPr>
            <w:rStyle w:val="Hyperlink"/>
            <w:sz w:val="28"/>
            <w:szCs w:val="28"/>
          </w:rPr>
          <w:t>.</w:t>
        </w:r>
        <w:r w:rsidRPr="00F8534B">
          <w:rPr>
            <w:rStyle w:val="Hyperlink"/>
            <w:sz w:val="28"/>
            <w:szCs w:val="28"/>
            <w:lang w:val="en-US"/>
          </w:rPr>
          <w:t>ru</w:t>
        </w:r>
      </w:hyperlink>
      <w:r w:rsidRPr="00FF405B">
        <w:rPr>
          <w:color w:val="FF0000"/>
          <w:sz w:val="28"/>
          <w:szCs w:val="28"/>
        </w:rPr>
        <w:t xml:space="preserve"> </w:t>
      </w:r>
      <w:r w:rsidRPr="00241E26">
        <w:rPr>
          <w:sz w:val="28"/>
          <w:szCs w:val="28"/>
        </w:rPr>
        <w:t>с пометкой «Предложение о</w:t>
      </w:r>
      <w:r w:rsidRPr="00FF405B"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наиболее посещаемой муниципальной территории общего пользования». 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3. Предложения для участия в отборе территории общего пользования </w:t>
      </w:r>
      <w:r>
        <w:rPr>
          <w:sz w:val="28"/>
          <w:szCs w:val="28"/>
        </w:rPr>
        <w:t xml:space="preserve">Раисинского </w:t>
      </w:r>
      <w:r w:rsidRPr="007B104F">
        <w:rPr>
          <w:sz w:val="28"/>
          <w:szCs w:val="28"/>
        </w:rPr>
        <w:t>сельсовета Убинского района Новосибирской области</w:t>
      </w:r>
      <w:r w:rsidRPr="00241E26">
        <w:rPr>
          <w:sz w:val="28"/>
          <w:szCs w:val="28"/>
        </w:rPr>
        <w:t xml:space="preserve"> распечатываются (при получении предложения на электронную почту) и регистрируются специалистом, который делает отметку о получении предложения с указанием даты и времени его получения.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Срок подачи предложений составляет 7 календарных дней с момента опубликования сообщения на сайте Организатора отбора о проведении отбора.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Предложения, поступившие после установленного срока, не рассматриваются, регистрируются и возвращаются. 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4. В целях определения наиболее посещаемой муниципальной территории общего пользования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постановлением А</w:t>
      </w:r>
      <w:r w:rsidRPr="00241E26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создается общественная комиссия для осуществления контроля и координации реализации муниципальной программы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7B104F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 xml:space="preserve">», а также для осуществления контроля за реализацией программы после ее утверждения в установленном порядке (далее – Комиссия) в состав которой включаются представители администрации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, депутаты </w:t>
      </w:r>
      <w:r>
        <w:rPr>
          <w:sz w:val="28"/>
          <w:szCs w:val="28"/>
        </w:rPr>
        <w:t>Совета депутатов 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>, председатели советов многоквартирных жилых домов (ТСЖ, ЖСК), иные представители общественности.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Комиссия рассматривает все поступившие предложения от жителей и путем простого подсчета поступивших предложений определяет территорию общего пользования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для включения в муниципальную программу «Формирование городской среды </w:t>
      </w:r>
      <w:r w:rsidRPr="000E6968">
        <w:rPr>
          <w:sz w:val="28"/>
          <w:szCs w:val="28"/>
        </w:rPr>
        <w:t>Убинского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>».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Использование иных критериев подсчета предложений не допускается. 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5. Протокол оценки всех поступивших предложений подписывается всеми членами Комиссии, присутствовавшими на заседании, и размещается на официальном сайте Организатора конкурса и в средствах массовой информации в течение трех рабочих дней с момента его подписания. 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6. В случае если по окончании срока подачи предложений территории общего пользования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для включения в муниципальную программу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 xml:space="preserve">» подано только одно предложение на участие в отборе, Комиссия признает отбор несостоявшимся и рассматривает указанное предложение. </w:t>
      </w:r>
    </w:p>
    <w:p w:rsidR="00D302A0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</w:p>
    <w:p w:rsidR="00D302A0" w:rsidRPr="00241E26" w:rsidRDefault="00D302A0" w:rsidP="002C64A8">
      <w:pPr>
        <w:widowControl w:val="0"/>
        <w:tabs>
          <w:tab w:val="left" w:pos="7738"/>
        </w:tabs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ab/>
      </w:r>
      <w:r>
        <w:rPr>
          <w:sz w:val="28"/>
          <w:szCs w:val="28"/>
        </w:rPr>
        <w:t xml:space="preserve">        </w:t>
      </w:r>
      <w:r w:rsidRPr="00241E26">
        <w:rPr>
          <w:sz w:val="28"/>
          <w:szCs w:val="28"/>
        </w:rPr>
        <w:t>Приложение № 3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>к постановлению</w:t>
      </w:r>
    </w:p>
    <w:p w:rsidR="00D302A0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 xml:space="preserve">дминистрации </w:t>
      </w:r>
    </w:p>
    <w:p w:rsidR="00D302A0" w:rsidRPr="00CA16CC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A16CC">
        <w:rPr>
          <w:sz w:val="28"/>
          <w:szCs w:val="28"/>
        </w:rPr>
        <w:t>Убинского сельсовета</w:t>
      </w:r>
    </w:p>
    <w:p w:rsidR="00D302A0" w:rsidRPr="00CA16CC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A16CC">
        <w:rPr>
          <w:sz w:val="28"/>
          <w:szCs w:val="28"/>
        </w:rPr>
        <w:t xml:space="preserve"> Убинского района </w:t>
      </w:r>
    </w:p>
    <w:p w:rsidR="00D302A0" w:rsidRPr="00CA16CC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A16CC">
        <w:rPr>
          <w:sz w:val="28"/>
          <w:szCs w:val="28"/>
        </w:rPr>
        <w:t>Новосибирской области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от </w:t>
      </w:r>
      <w:r>
        <w:rPr>
          <w:sz w:val="28"/>
          <w:szCs w:val="28"/>
        </w:rPr>
        <w:t>27.03.2017 г.</w:t>
      </w:r>
      <w:r w:rsidRPr="00241E26">
        <w:rPr>
          <w:sz w:val="28"/>
          <w:szCs w:val="28"/>
        </w:rPr>
        <w:t xml:space="preserve">  № </w:t>
      </w:r>
      <w:r>
        <w:rPr>
          <w:sz w:val="28"/>
          <w:szCs w:val="28"/>
        </w:rPr>
        <w:t>11-па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>ПОРЯДОК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 xml:space="preserve">общественного обсуждения проекта муниципальной программы «Формирование современной городской среды </w:t>
      </w:r>
      <w:r>
        <w:rPr>
          <w:b/>
          <w:sz w:val="28"/>
          <w:szCs w:val="28"/>
        </w:rPr>
        <w:t>Раисинского</w:t>
      </w:r>
      <w:r w:rsidRPr="005179FD">
        <w:rPr>
          <w:b/>
          <w:sz w:val="28"/>
          <w:szCs w:val="28"/>
        </w:rPr>
        <w:t xml:space="preserve"> сельсовета Убинского района Новосибирской</w:t>
      </w:r>
      <w:r>
        <w:rPr>
          <w:b/>
          <w:sz w:val="28"/>
          <w:szCs w:val="28"/>
        </w:rPr>
        <w:t xml:space="preserve"> области</w:t>
      </w:r>
      <w:r w:rsidRPr="00241E26">
        <w:rPr>
          <w:b/>
          <w:sz w:val="28"/>
          <w:szCs w:val="28"/>
        </w:rPr>
        <w:t xml:space="preserve"> на </w:t>
      </w:r>
      <w:r w:rsidRPr="002C64A8">
        <w:rPr>
          <w:b/>
          <w:sz w:val="28"/>
          <w:szCs w:val="28"/>
        </w:rPr>
        <w:t>2018-2022 года</w:t>
      </w:r>
      <w:r w:rsidRPr="00241E26">
        <w:rPr>
          <w:b/>
          <w:sz w:val="28"/>
          <w:szCs w:val="28"/>
        </w:rPr>
        <w:t>»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jc w:val="both"/>
        <w:rPr>
          <w:b/>
          <w:sz w:val="28"/>
          <w:szCs w:val="28"/>
        </w:rPr>
      </w:pP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1. Настоящий Порядок определяет условия и критерии обсуждения с заинтересованными лицами, проведения комиссионной оценки предложений заинтересованных лиц по муниципальной программе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>».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2. Основные понятия, используемые в настоящем Порядке: </w:t>
      </w:r>
    </w:p>
    <w:p w:rsidR="00D302A0" w:rsidRPr="00241E26" w:rsidRDefault="00D302A0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1) орга</w:t>
      </w:r>
      <w:r>
        <w:rPr>
          <w:sz w:val="28"/>
          <w:szCs w:val="28"/>
        </w:rPr>
        <w:t>низатор обсуждения Программы – А</w:t>
      </w:r>
      <w:r w:rsidRPr="00241E26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Pr="000E6968">
        <w:rPr>
          <w:sz w:val="28"/>
          <w:szCs w:val="28"/>
        </w:rPr>
        <w:t>Убинского района Новосибирской области</w:t>
      </w:r>
      <w:r w:rsidRPr="00241E26">
        <w:rPr>
          <w:sz w:val="28"/>
          <w:szCs w:val="28"/>
        </w:rPr>
        <w:t>, который отвечает за организацию обсуждения с заинтересованными лицами Программы (далее по тексту - Организатор отбора);</w:t>
      </w:r>
    </w:p>
    <w:p w:rsidR="00D302A0" w:rsidRPr="00241E26" w:rsidRDefault="00D302A0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2) благоустройство дворовых территорий - комплекс мероприятий, направленных на улучшение санитарного, экологического и эстетического состояния дворовой территории; </w:t>
      </w:r>
    </w:p>
    <w:p w:rsidR="00D302A0" w:rsidRPr="00241E26" w:rsidRDefault="00D302A0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3) заявка - заявка на участие в обсуждении с заинтересованными лицами Программы по форме, указанной в приложении № 1 к настоящему Порядку;</w:t>
      </w:r>
    </w:p>
    <w:p w:rsidR="00D302A0" w:rsidRPr="00241E26" w:rsidRDefault="00D302A0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4) участник обсуждения - физическое или юридическое лицо.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3. Организатор отбора готовит сообщение о проведении обсуждения Программы, которое подлежит официа</w:t>
      </w:r>
      <w:r>
        <w:rPr>
          <w:sz w:val="28"/>
          <w:szCs w:val="28"/>
        </w:rPr>
        <w:t xml:space="preserve">льному опубликованию в печатном издании </w:t>
      </w:r>
      <w:r w:rsidRPr="00241E26">
        <w:rPr>
          <w:sz w:val="28"/>
          <w:szCs w:val="28"/>
        </w:rPr>
        <w:t>и р</w:t>
      </w:r>
      <w:r>
        <w:rPr>
          <w:sz w:val="28"/>
          <w:szCs w:val="28"/>
        </w:rPr>
        <w:t>азмещению на официальном сайте А</w:t>
      </w:r>
      <w:r w:rsidRPr="00241E26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Раисинского сельсовета Убинского района Новосибирской области</w:t>
      </w:r>
      <w:r w:rsidRPr="00241E26">
        <w:rPr>
          <w:sz w:val="28"/>
          <w:szCs w:val="28"/>
        </w:rPr>
        <w:t xml:space="preserve">. 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4. Заявка на участие в обсуждении Программы подается участником отбора Организатору отбора в письменной форме в срок, установленный в сообщении о проведении обсуждения Программы.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Заявка регистрируется специалистом, который делает отметку на заявке о получении такой заявки с указанием даты и времени ее получения.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Все листы заявки и прилагаемые документы на участие в обсуждении Программы должны быть прошиты и пронумерованы. Заявка должна быть скреплена печатью участника обсуждения (для юридических лиц) и подписана участником обсуждения. 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5. С целью обобщения и оценки предложений от участников общественного обсуждения проекта муниципальной программы «Формирование современной городской среды на территории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 xml:space="preserve">»,  создается общественная комиссия для осуществления контроля и координации реализации муниципальной программы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>», а также для осуществления контроля за реализацией программы после ее утверждения в установленном порядке создается для осуществления следующих целей (далее – Комиссия), в состав ко</w:t>
      </w:r>
      <w:r>
        <w:rPr>
          <w:sz w:val="28"/>
          <w:szCs w:val="28"/>
        </w:rPr>
        <w:t>торой включаются представители А</w:t>
      </w:r>
      <w:r w:rsidRPr="00241E26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, депутаты </w:t>
      </w:r>
      <w:r>
        <w:rPr>
          <w:sz w:val="28"/>
          <w:szCs w:val="28"/>
        </w:rPr>
        <w:t xml:space="preserve">Совета депутатов Раисинского </w:t>
      </w:r>
      <w:r w:rsidRPr="000E6968">
        <w:rPr>
          <w:sz w:val="28"/>
          <w:szCs w:val="28"/>
        </w:rPr>
        <w:t>сельсовета Убинского района Новосибирской области</w:t>
      </w:r>
      <w:r>
        <w:rPr>
          <w:sz w:val="28"/>
          <w:szCs w:val="28"/>
        </w:rPr>
        <w:t>,</w:t>
      </w:r>
      <w:r w:rsidRPr="00241E26">
        <w:rPr>
          <w:sz w:val="28"/>
          <w:szCs w:val="28"/>
        </w:rPr>
        <w:t xml:space="preserve"> председатели советов многоквартирных жилых домов (ТСЖ, ЖСК), иные представители общественности.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Комиссия рассматривает заявки на участие в обсуждении Программы, в соответствии с требованиями, установленными настоящим Порядком, о чем составляется протокол заседания комиссии (далее - Протокол), в котором в обязательном порядке оцениваются заявки всех участников, с указанием изменений и другой информации. 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6. Протокол подписывается всеми членами Комиссии, присутствовавшими на заседании, и размещается на официальном сайте Организатора конкурса и в средствах массовой информации в течение трех рабочих дней с момента его подписания. </w:t>
      </w:r>
    </w:p>
    <w:p w:rsidR="00D302A0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7. В случае если по окончании срока подачи заявок на участие в обсуждении Программы подана только одна заявка на участие в обсуждении, Комиссия признает отбор несостоявшимся и рассматривает указанную заявку. </w:t>
      </w:r>
    </w:p>
    <w:p w:rsidR="00D302A0" w:rsidRPr="00241E26" w:rsidRDefault="00D302A0" w:rsidP="0063524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8. В случае признания обсуждения несостоявшимся Программа утверждается без изменений. </w:t>
      </w:r>
    </w:p>
    <w:p w:rsidR="00D302A0" w:rsidRPr="00241E26" w:rsidRDefault="00D302A0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b/>
          <w:sz w:val="28"/>
          <w:szCs w:val="28"/>
        </w:rPr>
      </w:pPr>
    </w:p>
    <w:p w:rsidR="00D302A0" w:rsidRPr="00241E26" w:rsidRDefault="00D302A0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b/>
          <w:sz w:val="28"/>
          <w:szCs w:val="28"/>
        </w:rPr>
      </w:pPr>
    </w:p>
    <w:p w:rsidR="00D302A0" w:rsidRPr="00241E26" w:rsidRDefault="00D302A0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br w:type="page"/>
        <w:t>Приложение 1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к Порядку проведения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>обсуждения муниципальной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программы «Формирование современной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городской среды </w:t>
      </w:r>
    </w:p>
    <w:p w:rsidR="00D302A0" w:rsidRPr="000E6968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</w:t>
      </w:r>
    </w:p>
    <w:p w:rsidR="00D302A0" w:rsidRPr="000E6968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0E6968">
        <w:rPr>
          <w:sz w:val="28"/>
          <w:szCs w:val="28"/>
        </w:rPr>
        <w:t>Убинского района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0E6968">
        <w:rPr>
          <w:sz w:val="28"/>
          <w:szCs w:val="28"/>
        </w:rPr>
        <w:t>Новосибирской области</w:t>
      </w:r>
      <w:r w:rsidRPr="00241E26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>»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rPr>
          <w:b/>
          <w:sz w:val="28"/>
          <w:szCs w:val="28"/>
        </w:rPr>
      </w:pP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>ЗАЯВКА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 xml:space="preserve">на участие в обсуждении муниципальной программы «Формирование современной городской среды </w:t>
      </w:r>
      <w:r>
        <w:rPr>
          <w:b/>
          <w:sz w:val="28"/>
          <w:szCs w:val="28"/>
        </w:rPr>
        <w:t>Раисинского</w:t>
      </w:r>
      <w:r w:rsidRPr="005179FD">
        <w:rPr>
          <w:b/>
          <w:sz w:val="28"/>
          <w:szCs w:val="28"/>
        </w:rPr>
        <w:t xml:space="preserve"> сельсовета Убинского района Новосибирской</w:t>
      </w:r>
      <w:r>
        <w:rPr>
          <w:b/>
          <w:sz w:val="28"/>
          <w:szCs w:val="28"/>
        </w:rPr>
        <w:t xml:space="preserve"> области</w:t>
      </w:r>
      <w:r w:rsidRPr="00241E26">
        <w:rPr>
          <w:b/>
          <w:sz w:val="28"/>
          <w:szCs w:val="28"/>
        </w:rPr>
        <w:t xml:space="preserve"> на </w:t>
      </w:r>
      <w:r w:rsidRPr="002C64A8">
        <w:rPr>
          <w:b/>
          <w:sz w:val="28"/>
          <w:szCs w:val="28"/>
        </w:rPr>
        <w:t>2018-2022 года</w:t>
      </w:r>
      <w:r w:rsidRPr="00241E26">
        <w:rPr>
          <w:b/>
          <w:sz w:val="28"/>
          <w:szCs w:val="28"/>
        </w:rPr>
        <w:t>»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b/>
          <w:sz w:val="28"/>
          <w:szCs w:val="28"/>
        </w:rPr>
        <w:t>Дата</w:t>
      </w:r>
      <w:r w:rsidRPr="00241E26">
        <w:rPr>
          <w:sz w:val="28"/>
          <w:szCs w:val="28"/>
        </w:rPr>
        <w:t xml:space="preserve"> _________________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b/>
          <w:sz w:val="28"/>
          <w:szCs w:val="28"/>
        </w:rPr>
        <w:t>Куда</w:t>
      </w:r>
      <w:r>
        <w:rPr>
          <w:sz w:val="28"/>
          <w:szCs w:val="28"/>
        </w:rPr>
        <w:t>: А</w:t>
      </w:r>
      <w:r w:rsidRPr="00241E26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</w:t>
      </w:r>
      <w:r>
        <w:rPr>
          <w:sz w:val="28"/>
          <w:szCs w:val="28"/>
        </w:rPr>
        <w:t xml:space="preserve"> </w:t>
      </w:r>
      <w:r w:rsidRPr="000E6968">
        <w:rPr>
          <w:sz w:val="28"/>
          <w:szCs w:val="28"/>
        </w:rPr>
        <w:t>области</w:t>
      </w:r>
      <w:r w:rsidRPr="00241E26">
        <w:rPr>
          <w:sz w:val="28"/>
          <w:szCs w:val="28"/>
        </w:rPr>
        <w:t xml:space="preserve">: </w:t>
      </w:r>
      <w:r>
        <w:rPr>
          <w:sz w:val="28"/>
          <w:szCs w:val="28"/>
        </w:rPr>
        <w:t>632527</w:t>
      </w:r>
      <w:r w:rsidRPr="00241E26">
        <w:rPr>
          <w:sz w:val="28"/>
          <w:szCs w:val="28"/>
        </w:rPr>
        <w:t xml:space="preserve">, </w:t>
      </w:r>
      <w:r>
        <w:rPr>
          <w:sz w:val="28"/>
          <w:szCs w:val="28"/>
        </w:rPr>
        <w:t>Новосибирская область, Убинский район, с</w:t>
      </w:r>
      <w:r w:rsidRPr="00241E26">
        <w:rPr>
          <w:sz w:val="28"/>
          <w:szCs w:val="28"/>
        </w:rPr>
        <w:t xml:space="preserve">. </w:t>
      </w:r>
      <w:r>
        <w:rPr>
          <w:sz w:val="28"/>
          <w:szCs w:val="28"/>
        </w:rPr>
        <w:t>Раисино</w:t>
      </w:r>
      <w:r w:rsidRPr="00241E26">
        <w:rPr>
          <w:sz w:val="28"/>
          <w:szCs w:val="28"/>
        </w:rPr>
        <w:t xml:space="preserve">, ул. </w:t>
      </w:r>
      <w:r>
        <w:rPr>
          <w:sz w:val="28"/>
          <w:szCs w:val="28"/>
        </w:rPr>
        <w:t>Ленина</w:t>
      </w:r>
      <w:r w:rsidRPr="00241E26">
        <w:rPr>
          <w:sz w:val="28"/>
          <w:szCs w:val="28"/>
        </w:rPr>
        <w:t xml:space="preserve">, </w:t>
      </w:r>
      <w:r>
        <w:rPr>
          <w:sz w:val="28"/>
          <w:szCs w:val="28"/>
        </w:rPr>
        <w:t>6.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b/>
          <w:sz w:val="28"/>
          <w:szCs w:val="28"/>
        </w:rPr>
        <w:t>Наименование участника обсуждения</w:t>
      </w:r>
      <w:r w:rsidRPr="00241E26">
        <w:rPr>
          <w:sz w:val="28"/>
          <w:szCs w:val="28"/>
        </w:rPr>
        <w:t xml:space="preserve"> _____________________________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b/>
          <w:sz w:val="28"/>
          <w:szCs w:val="28"/>
        </w:rPr>
        <w:t>Местонахождение участника обсуждения</w:t>
      </w:r>
      <w:r w:rsidRPr="00241E26">
        <w:rPr>
          <w:sz w:val="28"/>
          <w:szCs w:val="28"/>
        </w:rPr>
        <w:t xml:space="preserve"> (юридический адрес и почтовый адрес, местожительства) ____________________________________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b/>
          <w:sz w:val="28"/>
          <w:szCs w:val="28"/>
        </w:rPr>
        <w:t>ИНН, ОГРН, КПП</w:t>
      </w:r>
      <w:r w:rsidRPr="00241E26">
        <w:rPr>
          <w:sz w:val="28"/>
          <w:szCs w:val="28"/>
        </w:rPr>
        <w:t xml:space="preserve"> (для юридического лица) ________________________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left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Паспортные данные (для физического лица) _________________________                        _______________________________________________________________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rPr>
          <w:sz w:val="28"/>
          <w:szCs w:val="28"/>
        </w:rPr>
      </w:pPr>
      <w:r w:rsidRPr="00241E26">
        <w:rPr>
          <w:sz w:val="28"/>
          <w:szCs w:val="28"/>
        </w:rPr>
        <w:t>номер контактного телефона (факса) ________________________________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Изучив Порядок общественного обсуждения проекта муниципальной программы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2017 год»_______________________________________________________________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4"/>
          <w:szCs w:val="24"/>
        </w:rPr>
      </w:pPr>
      <w:r w:rsidRPr="00241E26">
        <w:rPr>
          <w:sz w:val="24"/>
          <w:szCs w:val="24"/>
        </w:rPr>
        <w:t xml:space="preserve">(наименование участника отбора)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в лице __________________________________________________________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4"/>
          <w:szCs w:val="24"/>
        </w:rPr>
      </w:pPr>
      <w:r w:rsidRPr="00241E26">
        <w:rPr>
          <w:sz w:val="24"/>
          <w:szCs w:val="24"/>
        </w:rPr>
        <w:t xml:space="preserve">(наименование должности и Ф.И.О., подписавшего заявку)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изъявляет желание участвовать в обсуждении Программы.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Предлагаем внести изменения_____________________________________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4"/>
          <w:szCs w:val="24"/>
        </w:rPr>
      </w:pPr>
      <w:r w:rsidRPr="00241E26">
        <w:rPr>
          <w:sz w:val="24"/>
          <w:szCs w:val="24"/>
        </w:rPr>
        <w:t xml:space="preserve">(указывается место внесения изменения и предлагаемый текст)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К настоящей заявке прилагаются документы на ____ л.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_____________________________________________________________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4"/>
          <w:szCs w:val="24"/>
        </w:rPr>
      </w:pPr>
      <w:r w:rsidRPr="00241E26">
        <w:rPr>
          <w:sz w:val="24"/>
          <w:szCs w:val="24"/>
        </w:rPr>
        <w:t xml:space="preserve">(подпись, фамилия, имя, отчество подписавшего заявку) </w:t>
      </w:r>
    </w:p>
    <w:p w:rsidR="00D302A0" w:rsidRPr="00241E26" w:rsidRDefault="00D302A0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ab/>
      </w:r>
    </w:p>
    <w:p w:rsidR="00D302A0" w:rsidRPr="00241E26" w:rsidRDefault="00D302A0" w:rsidP="00CB52BB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Даю согласие на обработку моих персональных данных в целях рассмотрения заявки на включение дворовой территории многоквартирного дома в муниципальную программу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>» в соответствии с действующим законодательством.</w:t>
      </w:r>
    </w:p>
    <w:p w:rsidR="00D302A0" w:rsidRPr="00241E26" w:rsidRDefault="00D302A0" w:rsidP="0063524F">
      <w:pPr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Персональные данные, в отношении которых дается настоящее согласие, включают данные, указанные в настоящих предложениях. Действия с персональными данными включают в себя: обработку (сбор, систематизацию, накопление, хранение, уточнение, обновление, изменение), использование, распространение, обеспечение, блокирование, уничтожение. Обработка персональных данных: автоматизация с использованием средств вычислительной техники, без использования средств автоматизации. Согласие действует с момента подачи данной заявки на включение дворовой территории в муниципальную программу «Формирование современной городской среды </w:t>
      </w:r>
      <w:r>
        <w:rPr>
          <w:sz w:val="28"/>
          <w:szCs w:val="28"/>
        </w:rPr>
        <w:t>Раисинского</w:t>
      </w:r>
      <w:r w:rsidRPr="000E6968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на </w:t>
      </w:r>
      <w:r>
        <w:rPr>
          <w:sz w:val="28"/>
          <w:szCs w:val="28"/>
        </w:rPr>
        <w:t>2018-2022</w:t>
      </w:r>
      <w:r w:rsidRPr="005F258F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241E26">
        <w:rPr>
          <w:sz w:val="28"/>
          <w:szCs w:val="28"/>
        </w:rPr>
        <w:t>» до моего письменного отзыва данного согласия.</w:t>
      </w:r>
    </w:p>
    <w:p w:rsidR="00D302A0" w:rsidRPr="00241E26" w:rsidRDefault="00D302A0" w:rsidP="00241E26">
      <w:pPr>
        <w:jc w:val="both"/>
        <w:rPr>
          <w:sz w:val="24"/>
          <w:szCs w:val="24"/>
        </w:rPr>
      </w:pPr>
    </w:p>
    <w:p w:rsidR="00D302A0" w:rsidRPr="00241E26" w:rsidRDefault="00D302A0" w:rsidP="00241E26">
      <w:pPr>
        <w:jc w:val="both"/>
        <w:rPr>
          <w:sz w:val="24"/>
          <w:szCs w:val="24"/>
        </w:rPr>
      </w:pPr>
      <w:r w:rsidRPr="00241E26">
        <w:rPr>
          <w:sz w:val="24"/>
          <w:szCs w:val="24"/>
        </w:rPr>
        <w:t>_________________________    ___________________________     ___________________</w:t>
      </w:r>
    </w:p>
    <w:p w:rsidR="00D302A0" w:rsidRPr="00241E26" w:rsidRDefault="00D302A0" w:rsidP="00241E26">
      <w:pPr>
        <w:jc w:val="both"/>
        <w:rPr>
          <w:sz w:val="24"/>
          <w:szCs w:val="24"/>
        </w:rPr>
      </w:pPr>
      <w:r w:rsidRPr="00241E26">
        <w:t xml:space="preserve">               (личная подпись)                                         (расшифровка)                                               (дата)                                 </w:t>
      </w:r>
    </w:p>
    <w:p w:rsidR="00D302A0" w:rsidRPr="00241E26" w:rsidRDefault="00D302A0" w:rsidP="00241E26">
      <w:pPr>
        <w:widowControl w:val="0"/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</w:p>
    <w:p w:rsidR="00D302A0" w:rsidRDefault="00D302A0" w:rsidP="00AB5062">
      <w:pPr>
        <w:spacing w:line="276" w:lineRule="auto"/>
      </w:pPr>
    </w:p>
    <w:sectPr w:rsidR="00D302A0" w:rsidSect="001C62D7">
      <w:pgSz w:w="11906" w:h="16838"/>
      <w:pgMar w:top="851" w:right="567" w:bottom="851" w:left="85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02A0" w:rsidRDefault="00D302A0">
      <w:r>
        <w:separator/>
      </w:r>
    </w:p>
  </w:endnote>
  <w:endnote w:type="continuationSeparator" w:id="0">
    <w:p w:rsidR="00D302A0" w:rsidRDefault="00D302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_sansregula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02A0" w:rsidRDefault="00D302A0">
      <w:r>
        <w:separator/>
      </w:r>
    </w:p>
  </w:footnote>
  <w:footnote w:type="continuationSeparator" w:id="0">
    <w:p w:rsidR="00D302A0" w:rsidRDefault="00D302A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02A0" w:rsidRPr="002041D6" w:rsidRDefault="00D302A0">
    <w:pPr>
      <w:pStyle w:val="Header"/>
      <w:jc w:val="center"/>
      <w:rPr>
        <w:sz w:val="28"/>
        <w:szCs w:val="28"/>
      </w:rPr>
    </w:pPr>
    <w:r w:rsidRPr="002041D6">
      <w:rPr>
        <w:sz w:val="28"/>
        <w:szCs w:val="28"/>
      </w:rPr>
      <w:fldChar w:fldCharType="begin"/>
    </w:r>
    <w:r w:rsidRPr="002041D6">
      <w:rPr>
        <w:sz w:val="28"/>
        <w:szCs w:val="28"/>
      </w:rPr>
      <w:instrText>PAGE   \* MERGEFORMAT</w:instrText>
    </w:r>
    <w:r w:rsidRPr="002041D6">
      <w:rPr>
        <w:sz w:val="28"/>
        <w:szCs w:val="28"/>
      </w:rPr>
      <w:fldChar w:fldCharType="separate"/>
    </w:r>
    <w:r>
      <w:rPr>
        <w:noProof/>
        <w:sz w:val="28"/>
        <w:szCs w:val="28"/>
      </w:rPr>
      <w:t>32</w:t>
    </w:r>
    <w:r w:rsidRPr="002041D6">
      <w:rPr>
        <w:sz w:val="28"/>
        <w:szCs w:val="28"/>
      </w:rPr>
      <w:fldChar w:fldCharType="end"/>
    </w:r>
  </w:p>
  <w:p w:rsidR="00D302A0" w:rsidRDefault="00D302A0" w:rsidP="002C1EA5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DFC8B0C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B43E1F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4FC8437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6C2A134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7F01C9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9D219A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3F88B0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BD8DA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E4A8B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5B01D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179FD"/>
    <w:rsid w:val="0000793B"/>
    <w:rsid w:val="00030A7E"/>
    <w:rsid w:val="000E6968"/>
    <w:rsid w:val="000F5AF9"/>
    <w:rsid w:val="00153494"/>
    <w:rsid w:val="00167127"/>
    <w:rsid w:val="001B3D14"/>
    <w:rsid w:val="001C62D7"/>
    <w:rsid w:val="001D5965"/>
    <w:rsid w:val="002041D6"/>
    <w:rsid w:val="00241E26"/>
    <w:rsid w:val="00287055"/>
    <w:rsid w:val="002B6348"/>
    <w:rsid w:val="002C1EA5"/>
    <w:rsid w:val="002C64A8"/>
    <w:rsid w:val="002E35CC"/>
    <w:rsid w:val="00372081"/>
    <w:rsid w:val="00390625"/>
    <w:rsid w:val="003E5EC9"/>
    <w:rsid w:val="00410910"/>
    <w:rsid w:val="00440948"/>
    <w:rsid w:val="0047430E"/>
    <w:rsid w:val="004967DF"/>
    <w:rsid w:val="004F0426"/>
    <w:rsid w:val="005179FD"/>
    <w:rsid w:val="00526460"/>
    <w:rsid w:val="00540927"/>
    <w:rsid w:val="00572829"/>
    <w:rsid w:val="00576848"/>
    <w:rsid w:val="00577ACC"/>
    <w:rsid w:val="005B3C7D"/>
    <w:rsid w:val="005F258F"/>
    <w:rsid w:val="006127EF"/>
    <w:rsid w:val="006157D8"/>
    <w:rsid w:val="0063524F"/>
    <w:rsid w:val="00676836"/>
    <w:rsid w:val="006B256A"/>
    <w:rsid w:val="00742249"/>
    <w:rsid w:val="007A1A8D"/>
    <w:rsid w:val="007A376B"/>
    <w:rsid w:val="007A3E27"/>
    <w:rsid w:val="007B0AFF"/>
    <w:rsid w:val="007B104F"/>
    <w:rsid w:val="00807F02"/>
    <w:rsid w:val="00815CBA"/>
    <w:rsid w:val="00831E4B"/>
    <w:rsid w:val="00845916"/>
    <w:rsid w:val="008C0207"/>
    <w:rsid w:val="008D0313"/>
    <w:rsid w:val="0096123D"/>
    <w:rsid w:val="009978AC"/>
    <w:rsid w:val="009C5BAE"/>
    <w:rsid w:val="009D18F7"/>
    <w:rsid w:val="00A332FA"/>
    <w:rsid w:val="00A43C06"/>
    <w:rsid w:val="00A769E0"/>
    <w:rsid w:val="00A86ABC"/>
    <w:rsid w:val="00A87B72"/>
    <w:rsid w:val="00A93687"/>
    <w:rsid w:val="00A95EB4"/>
    <w:rsid w:val="00AA4AFF"/>
    <w:rsid w:val="00AB5062"/>
    <w:rsid w:val="00AD0773"/>
    <w:rsid w:val="00B271B3"/>
    <w:rsid w:val="00B5565F"/>
    <w:rsid w:val="00B81962"/>
    <w:rsid w:val="00B87CFC"/>
    <w:rsid w:val="00BC71E7"/>
    <w:rsid w:val="00BF307D"/>
    <w:rsid w:val="00C20A2A"/>
    <w:rsid w:val="00C24EEB"/>
    <w:rsid w:val="00CA16CC"/>
    <w:rsid w:val="00CB392D"/>
    <w:rsid w:val="00CB52BB"/>
    <w:rsid w:val="00CD5026"/>
    <w:rsid w:val="00D008AB"/>
    <w:rsid w:val="00D03128"/>
    <w:rsid w:val="00D1001D"/>
    <w:rsid w:val="00D302A0"/>
    <w:rsid w:val="00D4691D"/>
    <w:rsid w:val="00D64DDD"/>
    <w:rsid w:val="00D73506"/>
    <w:rsid w:val="00DB7DDB"/>
    <w:rsid w:val="00DE65A2"/>
    <w:rsid w:val="00E14785"/>
    <w:rsid w:val="00E20C57"/>
    <w:rsid w:val="00ED0DE6"/>
    <w:rsid w:val="00EF14C8"/>
    <w:rsid w:val="00F545B2"/>
    <w:rsid w:val="00F739F2"/>
    <w:rsid w:val="00F8534B"/>
    <w:rsid w:val="00FD489F"/>
    <w:rsid w:val="00FF40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79FD"/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179FD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Header">
    <w:name w:val="header"/>
    <w:basedOn w:val="Normal"/>
    <w:link w:val="HeaderChar"/>
    <w:uiPriority w:val="99"/>
    <w:rsid w:val="00B87CFC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87CFC"/>
    <w:rPr>
      <w:rFonts w:ascii="Times New Roman" w:hAnsi="Times New Roman" w:cs="Times New Roman"/>
      <w:sz w:val="20"/>
      <w:szCs w:val="20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AD0773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D0773"/>
    <w:rPr>
      <w:rFonts w:ascii="Times New Roman" w:hAnsi="Times New Roman" w:cs="Times New Roman"/>
      <w:sz w:val="20"/>
      <w:szCs w:val="20"/>
      <w:lang w:eastAsia="ru-RU"/>
    </w:rPr>
  </w:style>
  <w:style w:type="paragraph" w:styleId="NormalWeb">
    <w:name w:val="Normal (Web)"/>
    <w:basedOn w:val="Normal"/>
    <w:uiPriority w:val="99"/>
    <w:semiHidden/>
    <w:rsid w:val="00A87B72"/>
    <w:pPr>
      <w:spacing w:before="100" w:beforeAutospacing="1" w:after="100" w:afterAutospacing="1"/>
    </w:pPr>
    <w:rPr>
      <w:sz w:val="24"/>
      <w:szCs w:val="24"/>
    </w:rPr>
  </w:style>
  <w:style w:type="character" w:styleId="Strong">
    <w:name w:val="Strong"/>
    <w:basedOn w:val="DefaultParagraphFont"/>
    <w:uiPriority w:val="99"/>
    <w:qFormat/>
    <w:rsid w:val="00A87B72"/>
    <w:rPr>
      <w:rFonts w:cs="Times New Roman"/>
      <w:b/>
      <w:bCs/>
    </w:rPr>
  </w:style>
  <w:style w:type="character" w:customStyle="1" w:styleId="apple-converted-space">
    <w:name w:val="apple-converted-space"/>
    <w:basedOn w:val="DefaultParagraphFont"/>
    <w:uiPriority w:val="99"/>
    <w:rsid w:val="00A87B72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A87B72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F739F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D0313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43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dmraisino.ru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oub_rais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407</TotalTime>
  <Pages>32</Pages>
  <Words>10094</Words>
  <Characters>-32766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11</cp:revision>
  <cp:lastPrinted>2017-03-30T05:55:00Z</cp:lastPrinted>
  <dcterms:created xsi:type="dcterms:W3CDTF">2017-03-14T05:48:00Z</dcterms:created>
  <dcterms:modified xsi:type="dcterms:W3CDTF">2017-03-30T07:48:00Z</dcterms:modified>
</cp:coreProperties>
</file>